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C328F" w14:textId="5612C589" w:rsidR="001660AD" w:rsidRPr="001660AD" w:rsidRDefault="001660AD" w:rsidP="00AA5F5D">
      <w:pPr>
        <w:pStyle w:val="Informacindecontacto"/>
        <w:jc w:val="center"/>
        <w:rPr>
          <w:b/>
          <w:sz w:val="40"/>
          <w:szCs w:val="40"/>
        </w:rPr>
      </w:pPr>
      <w:r w:rsidRPr="001660AD">
        <w:rPr>
          <w:b/>
          <w:sz w:val="40"/>
          <w:szCs w:val="40"/>
        </w:rPr>
        <w:t>¿QUIENES SOMOS?</w:t>
      </w:r>
    </w:p>
    <w:p w14:paraId="2E5C54B8" w14:textId="621E51BA" w:rsidR="003E24DF" w:rsidRDefault="003E24DF" w:rsidP="003E24DF">
      <w:pPr>
        <w:pStyle w:val="Ttulo1"/>
        <w:rPr>
          <w:color w:val="000000" w:themeColor="text1"/>
        </w:rPr>
      </w:pPr>
    </w:p>
    <w:p w14:paraId="272AD63C" w14:textId="339CB4D4" w:rsidR="00C92BAD" w:rsidRDefault="001660AD" w:rsidP="001660AD">
      <w:p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En </w:t>
      </w:r>
      <w:r>
        <w:rPr>
          <w:rStyle w:val="Textoennegrita"/>
          <w:rFonts w:ascii="Heebo" w:hAnsi="Heebo"/>
          <w:color w:val="666361"/>
          <w:sz w:val="23"/>
          <w:szCs w:val="23"/>
        </w:rPr>
        <w:t>JGR Servicios</w:t>
      </w:r>
      <w:r>
        <w:rPr>
          <w:rFonts w:ascii="Heebo" w:hAnsi="Heebo"/>
          <w:color w:val="666361"/>
          <w:sz w:val="23"/>
          <w:szCs w:val="23"/>
        </w:rPr>
        <w:t> ofrecemos servicios de </w:t>
      </w:r>
      <w:r>
        <w:rPr>
          <w:rStyle w:val="Textoennegrita"/>
          <w:rFonts w:ascii="Heebo" w:hAnsi="Heebo"/>
          <w:color w:val="666361"/>
          <w:sz w:val="23"/>
          <w:szCs w:val="23"/>
        </w:rPr>
        <w:t>reparaciones e instalaciones de plomería y electricidad</w:t>
      </w:r>
      <w:r>
        <w:rPr>
          <w:rFonts w:ascii="Heebo" w:hAnsi="Heebo"/>
          <w:color w:val="666361"/>
          <w:sz w:val="23"/>
          <w:szCs w:val="23"/>
        </w:rPr>
        <w:t xml:space="preserve"> de cualquier tipo. Contamos con la capacidad de realizar una amplia gama de servicios, que se ajustan a las necesidades de cada uno de nuestros clientes. Más de 22 años de experiencia nos avalan. Somos los únicos que ofrecen </w:t>
      </w:r>
      <w:r w:rsidRPr="008F09B6">
        <w:rPr>
          <w:rFonts w:ascii="Heebo" w:hAnsi="Heebo"/>
          <w:b/>
          <w:color w:val="666361"/>
          <w:sz w:val="23"/>
          <w:szCs w:val="23"/>
        </w:rPr>
        <w:t>garantía</w:t>
      </w:r>
      <w:r w:rsidR="00413276">
        <w:rPr>
          <w:rFonts w:ascii="Heebo" w:hAnsi="Heebo"/>
          <w:color w:val="666361"/>
          <w:sz w:val="23"/>
          <w:szCs w:val="23"/>
        </w:rPr>
        <w:t xml:space="preserve"> y</w:t>
      </w:r>
      <w:r>
        <w:rPr>
          <w:rFonts w:ascii="Heebo" w:hAnsi="Heebo"/>
          <w:color w:val="666361"/>
          <w:sz w:val="23"/>
          <w:szCs w:val="23"/>
        </w:rPr>
        <w:t xml:space="preserve"> podemos atender </w:t>
      </w:r>
      <w:r w:rsidRPr="008F09B6">
        <w:rPr>
          <w:rFonts w:ascii="Heebo" w:hAnsi="Heebo"/>
          <w:b/>
          <w:color w:val="666361"/>
          <w:sz w:val="23"/>
          <w:szCs w:val="23"/>
        </w:rPr>
        <w:t>emergencias las 24 horas</w:t>
      </w:r>
      <w:r>
        <w:rPr>
          <w:rFonts w:ascii="Heebo" w:hAnsi="Heebo"/>
          <w:color w:val="666361"/>
          <w:sz w:val="23"/>
          <w:szCs w:val="23"/>
        </w:rPr>
        <w:t>. </w:t>
      </w:r>
    </w:p>
    <w:p w14:paraId="316988E6" w14:textId="1BBA16C8" w:rsidR="00C92BAD" w:rsidRPr="00C92BAD" w:rsidRDefault="00C31AA4" w:rsidP="001660AD">
      <w:pPr>
        <w:rPr>
          <w:rFonts w:ascii="Heebo" w:hAnsi="Heebo"/>
          <w:color w:val="14100C"/>
          <w:sz w:val="23"/>
          <w:szCs w:val="23"/>
          <w:shd w:val="clear" w:color="auto" w:fill="FFFFFF"/>
        </w:rPr>
      </w:pPr>
      <w:r w:rsidRPr="00C92BAD">
        <w:rPr>
          <w:rFonts w:ascii="Heebo" w:hAnsi="Heebo"/>
          <w:sz w:val="23"/>
          <w:szCs w:val="23"/>
          <w:shd w:val="clear" w:color="auto" w:fill="FFFFFF"/>
        </w:rPr>
        <w:t xml:space="preserve">Ofrecemos servicio puntual y eficiente a </w:t>
      </w:r>
      <w:r w:rsidRPr="00C92BAD">
        <w:rPr>
          <w:rFonts w:ascii="Heebo" w:hAnsi="Heebo"/>
          <w:b/>
          <w:sz w:val="23"/>
          <w:szCs w:val="23"/>
          <w:shd w:val="clear" w:color="auto" w:fill="FFFFFF"/>
        </w:rPr>
        <w:t>comercios, industrias y particulares</w:t>
      </w:r>
      <w:r w:rsidRPr="00C92BAD">
        <w:rPr>
          <w:rFonts w:ascii="Heebo" w:hAnsi="Heebo"/>
          <w:sz w:val="23"/>
          <w:szCs w:val="23"/>
          <w:shd w:val="clear" w:color="auto" w:fill="FFFFFF"/>
        </w:rPr>
        <w:t>, con excelentes tiempos de respuesta. Cada uno de nuestros trabajos se encuentra garantizado por escrito.</w:t>
      </w:r>
    </w:p>
    <w:p w14:paraId="38B5B5DF" w14:textId="6FB4E067" w:rsidR="00C92BAD" w:rsidRDefault="008F09B6" w:rsidP="001660AD">
      <w:pPr>
        <w:rPr>
          <w:rFonts w:ascii="Heebo" w:hAnsi="Heebo"/>
          <w:color w:val="666361"/>
          <w:sz w:val="23"/>
          <w:szCs w:val="23"/>
        </w:rPr>
      </w:pPr>
      <w:r w:rsidRPr="00C92BAD">
        <w:rPr>
          <w:rFonts w:ascii="Heebo" w:hAnsi="Heebo"/>
          <w:sz w:val="23"/>
          <w:szCs w:val="23"/>
        </w:rPr>
        <w:t xml:space="preserve">Nuestro </w:t>
      </w:r>
      <w:r>
        <w:rPr>
          <w:rFonts w:ascii="Heebo" w:hAnsi="Heebo"/>
          <w:color w:val="666361"/>
          <w:sz w:val="23"/>
          <w:szCs w:val="23"/>
        </w:rPr>
        <w:t>personal cuenta con la experiencia y conocimientos necesarios para brindar la atención que requieras. Trabajamos apoyados en el equipo y herramientas necesarios para este tipo de reparaciones. Además, contamos con más de dos décadas de trayectoria en el ramo.</w:t>
      </w:r>
    </w:p>
    <w:p w14:paraId="12D03D51" w14:textId="4D8B15E5" w:rsidR="00413276" w:rsidRDefault="008F09B6" w:rsidP="001660AD">
      <w:p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Tenemos la capacidad de identificar y corregir cualquier problema generado por </w:t>
      </w:r>
      <w:r>
        <w:rPr>
          <w:rStyle w:val="Textoennegrita"/>
          <w:rFonts w:ascii="Heebo" w:hAnsi="Heebo"/>
          <w:color w:val="666361"/>
          <w:sz w:val="23"/>
          <w:szCs w:val="23"/>
        </w:rPr>
        <w:t>tuberías sanitarias mal instaladas</w:t>
      </w:r>
      <w:r>
        <w:rPr>
          <w:rFonts w:ascii="Heebo" w:hAnsi="Heebo"/>
          <w:color w:val="666361"/>
          <w:sz w:val="23"/>
          <w:szCs w:val="23"/>
        </w:rPr>
        <w:t>. Ofrecemos servicios en la ciudad de </w:t>
      </w:r>
      <w:r>
        <w:rPr>
          <w:rStyle w:val="Textoennegrita"/>
          <w:rFonts w:ascii="Heebo" w:hAnsi="Heebo"/>
          <w:color w:val="666361"/>
          <w:sz w:val="23"/>
          <w:szCs w:val="23"/>
        </w:rPr>
        <w:t>Monterrey</w:t>
      </w:r>
      <w:r>
        <w:rPr>
          <w:rFonts w:ascii="Heebo" w:hAnsi="Heebo"/>
          <w:color w:val="666361"/>
          <w:sz w:val="23"/>
          <w:szCs w:val="23"/>
        </w:rPr>
        <w:t xml:space="preserve"> y </w:t>
      </w:r>
      <w:r w:rsidRPr="00413276">
        <w:rPr>
          <w:rFonts w:ascii="Heebo" w:hAnsi="Heebo"/>
          <w:b/>
          <w:color w:val="666361"/>
          <w:sz w:val="23"/>
          <w:szCs w:val="23"/>
        </w:rPr>
        <w:t>Área Metropolitana</w:t>
      </w:r>
      <w:r>
        <w:rPr>
          <w:rFonts w:ascii="Heebo" w:hAnsi="Heebo"/>
          <w:color w:val="666361"/>
          <w:sz w:val="23"/>
          <w:szCs w:val="23"/>
        </w:rPr>
        <w:t>, acudimos a donde nos lo digas. Realizamos trabajos con excelente calidad y limpieza.</w:t>
      </w:r>
    </w:p>
    <w:p w14:paraId="59CD090B" w14:textId="77777777" w:rsidR="001B5FFA" w:rsidRDefault="00CA6D1D" w:rsidP="00B003F0">
      <w:pPr>
        <w:pStyle w:val="Sinespaciado"/>
        <w:ind w:left="720" w:firstLine="720"/>
        <w:rPr>
          <w:b/>
        </w:rPr>
      </w:pPr>
      <w:r>
        <w:rPr>
          <w:b/>
        </w:rPr>
        <w:t xml:space="preserve">   </w:t>
      </w:r>
      <w:r w:rsidR="00413276" w:rsidRPr="00C31AA4">
        <w:rPr>
          <w:b/>
        </w:rPr>
        <w:t>MISIÓN</w:t>
      </w:r>
      <w:r w:rsidR="00B003F0" w:rsidRPr="00C31AA4">
        <w:rPr>
          <w:b/>
        </w:rPr>
        <w:tab/>
      </w:r>
      <w:r w:rsidR="00B003F0" w:rsidRPr="00C31AA4">
        <w:rPr>
          <w:b/>
        </w:rPr>
        <w:tab/>
      </w:r>
      <w:r w:rsidR="001B5FFA">
        <w:rPr>
          <w:b/>
        </w:rPr>
        <w:tab/>
      </w:r>
      <w:r w:rsidR="001B5FFA">
        <w:rPr>
          <w:b/>
        </w:rPr>
        <w:tab/>
      </w:r>
      <w:r w:rsidR="001B5FFA">
        <w:rPr>
          <w:b/>
        </w:rPr>
        <w:tab/>
      </w:r>
      <w:r>
        <w:rPr>
          <w:b/>
        </w:rPr>
        <w:tab/>
        <w:t xml:space="preserve"> VISIÓN</w:t>
      </w:r>
    </w:p>
    <w:p w14:paraId="29E0C2D0" w14:textId="77777777" w:rsidR="00B003F0" w:rsidRPr="00C31AA4" w:rsidRDefault="00B003F0" w:rsidP="00B003F0">
      <w:pPr>
        <w:pStyle w:val="Sinespaciado"/>
        <w:ind w:left="720" w:firstLine="720"/>
        <w:rPr>
          <w:b/>
        </w:rPr>
      </w:pPr>
      <w:r w:rsidRPr="00C31AA4">
        <w:rPr>
          <w:b/>
        </w:rPr>
        <w:tab/>
      </w:r>
      <w:r w:rsidRPr="00C31AA4">
        <w:rPr>
          <w:b/>
        </w:rPr>
        <w:tab/>
      </w:r>
      <w:r w:rsidRPr="00C31AA4">
        <w:rPr>
          <w:b/>
        </w:rPr>
        <w:tab/>
      </w:r>
      <w:r w:rsidRPr="00C31AA4">
        <w:rPr>
          <w:b/>
        </w:rPr>
        <w:tab/>
      </w:r>
      <w:r w:rsidR="001B5FFA">
        <w:rPr>
          <w:b/>
        </w:rPr>
        <w:t xml:space="preserve">  </w:t>
      </w:r>
    </w:p>
    <w:p w14:paraId="2E9E7AE8" w14:textId="022F12C1" w:rsidR="00413276" w:rsidRDefault="00AA5F5D" w:rsidP="00D77F15">
      <w:pPr>
        <w:pStyle w:val="Sinespaciado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9982453" wp14:editId="0451796F">
                <wp:simplePos x="0" y="0"/>
                <wp:positionH relativeFrom="column">
                  <wp:posOffset>3276600</wp:posOffset>
                </wp:positionH>
                <wp:positionV relativeFrom="paragraph">
                  <wp:posOffset>7619</wp:posOffset>
                </wp:positionV>
                <wp:extent cx="2266950" cy="847725"/>
                <wp:effectExtent l="0" t="0" r="0" b="9525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847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A6E892" w14:textId="77777777" w:rsidR="00D77F15" w:rsidRPr="00CA6D1D" w:rsidRDefault="00D77F15" w:rsidP="00CA6D1D">
                            <w:pPr>
                              <w:pStyle w:val="Sinespaciado"/>
                              <w:rPr>
                                <w:rFonts w:ascii="Heebo" w:hAnsi="Heebo"/>
                                <w:sz w:val="23"/>
                                <w:szCs w:val="23"/>
                              </w:rPr>
                            </w:pPr>
                            <w:r w:rsidRPr="00CA6D1D">
                              <w:rPr>
                                <w:rFonts w:ascii="Heebo" w:hAnsi="Heebo"/>
                                <w:sz w:val="23"/>
                                <w:szCs w:val="23"/>
                              </w:rPr>
                              <w:t>Ser reconocidos por efectividad</w:t>
                            </w:r>
                            <w:r w:rsidR="00B264D4" w:rsidRPr="00CA6D1D">
                              <w:rPr>
                                <w:rFonts w:ascii="Heebo" w:hAnsi="Heebo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A6D1D">
                              <w:rPr>
                                <w:rFonts w:ascii="Heebo" w:hAnsi="Heebo"/>
                                <w:sz w:val="23"/>
                                <w:szCs w:val="23"/>
                              </w:rPr>
                              <w:t>y profesionalismo desde el punto</w:t>
                            </w:r>
                            <w:r w:rsidR="00B264D4" w:rsidRPr="00CA6D1D">
                              <w:rPr>
                                <w:rFonts w:ascii="Heebo" w:hAnsi="Heebo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A6D1D">
                              <w:rPr>
                                <w:rFonts w:ascii="Heebo" w:hAnsi="Heebo"/>
                                <w:sz w:val="23"/>
                                <w:szCs w:val="23"/>
                              </w:rPr>
                              <w:t xml:space="preserve">de vista del cliente. </w:t>
                            </w:r>
                          </w:p>
                          <w:p w14:paraId="44350F77" w14:textId="77777777" w:rsidR="00D77F15" w:rsidRPr="00CA6D1D" w:rsidRDefault="00D77F15" w:rsidP="00CA6D1D">
                            <w:pPr>
                              <w:pStyle w:val="Sinespaciado"/>
                              <w:rPr>
                                <w:rFonts w:ascii="Heebo" w:hAnsi="Heebo"/>
                                <w:sz w:val="23"/>
                                <w:szCs w:val="23"/>
                              </w:rPr>
                            </w:pPr>
                          </w:p>
                          <w:p w14:paraId="429F2DAF" w14:textId="77777777" w:rsidR="00D77F15" w:rsidRPr="00CA6D1D" w:rsidRDefault="00D77F15" w:rsidP="00CA6D1D">
                            <w:pPr>
                              <w:pStyle w:val="Sinespaciado"/>
                              <w:rPr>
                                <w:rFonts w:ascii="Heebo" w:hAnsi="Heebo"/>
                                <w:sz w:val="23"/>
                                <w:szCs w:val="2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982453" id="_x0000_t202" coordsize="21600,21600" o:spt="202" path="m,l,21600r21600,l21600,xe">
                <v:stroke joinstyle="miter"/>
                <v:path gradientshapeok="t" o:connecttype="rect"/>
              </v:shapetype>
              <v:shape id="Cuadro de texto 23" o:spid="_x0000_s1026" type="#_x0000_t202" style="position:absolute;left:0;text-align:left;margin-left:258pt;margin-top:.6pt;width:178.5pt;height:66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" fillcolor="white [3201]" stroked="f" strokeweight=".5pt">
                <v:textbox>
                  <w:txbxContent>
                    <w:p w14:paraId="5EA6E892" w14:textId="77777777" w:rsidR="00D77F15" w:rsidRPr="00CA6D1D" w:rsidRDefault="00D77F15" w:rsidP="00CA6D1D">
                      <w:pPr>
                        <w:pStyle w:val="Sinespaciado"/>
                        <w:rPr>
                          <w:rFonts w:ascii="Heebo" w:hAnsi="Heebo"/>
                          <w:sz w:val="23"/>
                          <w:szCs w:val="23"/>
                        </w:rPr>
                      </w:pPr>
                      <w:r w:rsidRPr="00CA6D1D">
                        <w:rPr>
                          <w:rFonts w:ascii="Heebo" w:hAnsi="Heebo"/>
                          <w:sz w:val="23"/>
                          <w:szCs w:val="23"/>
                        </w:rPr>
                        <w:t>Ser reconocidos por efectividad</w:t>
                      </w:r>
                      <w:r w:rsidR="00B264D4" w:rsidRPr="00CA6D1D">
                        <w:rPr>
                          <w:rFonts w:ascii="Heebo" w:hAnsi="Heebo"/>
                          <w:sz w:val="23"/>
                          <w:szCs w:val="23"/>
                        </w:rPr>
                        <w:t xml:space="preserve"> </w:t>
                      </w:r>
                      <w:r w:rsidRPr="00CA6D1D">
                        <w:rPr>
                          <w:rFonts w:ascii="Heebo" w:hAnsi="Heebo"/>
                          <w:sz w:val="23"/>
                          <w:szCs w:val="23"/>
                        </w:rPr>
                        <w:t>y profesionalismo desde el punto</w:t>
                      </w:r>
                      <w:r w:rsidR="00B264D4" w:rsidRPr="00CA6D1D">
                        <w:rPr>
                          <w:rFonts w:ascii="Heebo" w:hAnsi="Heebo"/>
                          <w:sz w:val="23"/>
                          <w:szCs w:val="23"/>
                        </w:rPr>
                        <w:t xml:space="preserve"> </w:t>
                      </w:r>
                      <w:r w:rsidRPr="00CA6D1D">
                        <w:rPr>
                          <w:rFonts w:ascii="Heebo" w:hAnsi="Heebo"/>
                          <w:sz w:val="23"/>
                          <w:szCs w:val="23"/>
                        </w:rPr>
                        <w:t xml:space="preserve">de vista del cliente. </w:t>
                      </w:r>
                    </w:p>
                    <w:p w14:paraId="44350F77" w14:textId="77777777" w:rsidR="00D77F15" w:rsidRPr="00CA6D1D" w:rsidRDefault="00D77F15" w:rsidP="00CA6D1D">
                      <w:pPr>
                        <w:pStyle w:val="Sinespaciado"/>
                        <w:rPr>
                          <w:rFonts w:ascii="Heebo" w:hAnsi="Heebo"/>
                          <w:sz w:val="23"/>
                          <w:szCs w:val="23"/>
                        </w:rPr>
                      </w:pPr>
                    </w:p>
                    <w:p w14:paraId="429F2DAF" w14:textId="77777777" w:rsidR="00D77F15" w:rsidRPr="00CA6D1D" w:rsidRDefault="00D77F15" w:rsidP="00CA6D1D">
                      <w:pPr>
                        <w:pStyle w:val="Sinespaciado"/>
                        <w:rPr>
                          <w:rFonts w:ascii="Heebo" w:hAnsi="Heebo"/>
                          <w:sz w:val="23"/>
                          <w:szCs w:val="2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156161" wp14:editId="07C69E50">
                <wp:simplePos x="0" y="0"/>
                <wp:positionH relativeFrom="column">
                  <wp:posOffset>161925</wp:posOffset>
                </wp:positionH>
                <wp:positionV relativeFrom="paragraph">
                  <wp:posOffset>7620</wp:posOffset>
                </wp:positionV>
                <wp:extent cx="2266950" cy="1047750"/>
                <wp:effectExtent l="0" t="0" r="0" b="0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FDB410" w14:textId="77777777" w:rsidR="00D77F15" w:rsidRPr="00CA6D1D" w:rsidRDefault="00D77F15" w:rsidP="00CA6D1D">
                            <w:pPr>
                              <w:pStyle w:val="Sinespaciado"/>
                              <w:jc w:val="both"/>
                              <w:rPr>
                                <w:rFonts w:ascii="Heebo" w:hAnsi="Heebo"/>
                                <w:sz w:val="23"/>
                                <w:szCs w:val="23"/>
                              </w:rPr>
                            </w:pPr>
                            <w:r w:rsidRPr="00CA6D1D">
                              <w:rPr>
                                <w:rFonts w:ascii="Heebo" w:hAnsi="Heebo"/>
                                <w:sz w:val="23"/>
                                <w:szCs w:val="23"/>
                              </w:rPr>
                              <w:t>Llevar a cabo servicios de calidad ser la primera opción y conseguir la satisfacción de nuestros clientes.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56161" id="Cuadro de texto 22" o:spid="_x0000_s1027" type="#_x0000_t202" style="position:absolute;left:0;text-align:left;margin-left:12.75pt;margin-top:.6pt;width:178.5pt;height:82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" fillcolor="white [3201]" stroked="f" strokeweight=".5pt">
                <v:textbox>
                  <w:txbxContent>
                    <w:p w14:paraId="2AFDB410" w14:textId="77777777" w:rsidR="00D77F15" w:rsidRPr="00CA6D1D" w:rsidRDefault="00D77F15" w:rsidP="00CA6D1D">
                      <w:pPr>
                        <w:pStyle w:val="Sinespaciado"/>
                        <w:jc w:val="both"/>
                        <w:rPr>
                          <w:rFonts w:ascii="Heebo" w:hAnsi="Heebo"/>
                          <w:sz w:val="23"/>
                          <w:szCs w:val="23"/>
                        </w:rPr>
                      </w:pPr>
                      <w:r w:rsidRPr="00CA6D1D">
                        <w:rPr>
                          <w:rFonts w:ascii="Heebo" w:hAnsi="Heebo"/>
                          <w:sz w:val="23"/>
                          <w:szCs w:val="23"/>
                        </w:rPr>
                        <w:t>Llevar a cabo servicios de calidad ser la primera opción y conseguir la satisfacción de nuestros clientes.</w:t>
                      </w:r>
                    </w:p>
                  </w:txbxContent>
                </v:textbox>
              </v:shape>
            </w:pict>
          </mc:Fallback>
        </mc:AlternateContent>
      </w:r>
      <w:r w:rsidR="00B003F0">
        <w:tab/>
      </w:r>
      <w:r w:rsidR="00B003F0">
        <w:tab/>
      </w:r>
      <w:r w:rsidR="00B003F0">
        <w:tab/>
      </w:r>
      <w:r w:rsidR="00B003F0">
        <w:tab/>
      </w:r>
    </w:p>
    <w:p w14:paraId="10DDEBDA" w14:textId="77777777" w:rsidR="00C31AA4" w:rsidRDefault="00C31AA4" w:rsidP="00413276">
      <w:pPr>
        <w:pStyle w:val="Sinespaciado"/>
      </w:pPr>
    </w:p>
    <w:p w14:paraId="2CADCE4E" w14:textId="46548A09" w:rsidR="00C31AA4" w:rsidRDefault="00C31AA4" w:rsidP="00413276">
      <w:pPr>
        <w:pStyle w:val="Sinespaciado"/>
      </w:pPr>
    </w:p>
    <w:p w14:paraId="22D06473" w14:textId="7A067698" w:rsidR="00C92BAD" w:rsidRDefault="00C92BAD" w:rsidP="00C31AA4">
      <w:pPr>
        <w:pStyle w:val="Informacindecontacto"/>
        <w:jc w:val="center"/>
        <w:rPr>
          <w:b/>
          <w:sz w:val="40"/>
          <w:szCs w:val="40"/>
        </w:rPr>
      </w:pPr>
    </w:p>
    <w:p w14:paraId="2FAA48A6" w14:textId="6500A9EA" w:rsidR="00C92BAD" w:rsidRDefault="00AA5F5D" w:rsidP="00C31AA4">
      <w:pPr>
        <w:pStyle w:val="Informacindecontacto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71552" behindDoc="1" locked="0" layoutInCell="1" allowOverlap="1" wp14:anchorId="0D205363" wp14:editId="340F8834">
            <wp:simplePos x="0" y="0"/>
            <wp:positionH relativeFrom="column">
              <wp:posOffset>3877294</wp:posOffset>
            </wp:positionH>
            <wp:positionV relativeFrom="paragraph">
              <wp:posOffset>153670</wp:posOffset>
            </wp:positionV>
            <wp:extent cx="2038350" cy="1532721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MisionVision (1)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532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B1DCFA" w14:textId="2C85CEF8" w:rsidR="00C92BAD" w:rsidRDefault="00C92BAD" w:rsidP="00C31AA4">
      <w:pPr>
        <w:pStyle w:val="Informacindecontacto"/>
        <w:jc w:val="center"/>
        <w:rPr>
          <w:b/>
          <w:sz w:val="40"/>
          <w:szCs w:val="40"/>
        </w:rPr>
      </w:pPr>
    </w:p>
    <w:p w14:paraId="6C772009" w14:textId="12E14E2E" w:rsidR="00C92BAD" w:rsidRDefault="00C92BAD" w:rsidP="00C31AA4">
      <w:pPr>
        <w:pStyle w:val="Informacindecontacto"/>
        <w:jc w:val="center"/>
        <w:rPr>
          <w:b/>
          <w:sz w:val="40"/>
          <w:szCs w:val="40"/>
        </w:rPr>
      </w:pPr>
    </w:p>
    <w:p w14:paraId="3114E278" w14:textId="77777777" w:rsidR="00C92BAD" w:rsidRDefault="00C92BAD" w:rsidP="00C31AA4">
      <w:pPr>
        <w:pStyle w:val="Informacindecontacto"/>
        <w:jc w:val="center"/>
        <w:rPr>
          <w:b/>
          <w:sz w:val="40"/>
          <w:szCs w:val="40"/>
        </w:rPr>
      </w:pPr>
    </w:p>
    <w:p w14:paraId="0940F056" w14:textId="3669789E" w:rsidR="00C92BAD" w:rsidRDefault="00C92BAD" w:rsidP="00C31AA4">
      <w:pPr>
        <w:pStyle w:val="Informacindecontacto"/>
        <w:jc w:val="center"/>
        <w:rPr>
          <w:b/>
          <w:sz w:val="40"/>
          <w:szCs w:val="40"/>
        </w:rPr>
      </w:pPr>
    </w:p>
    <w:p w14:paraId="73916333" w14:textId="4ABC17D9" w:rsidR="00C31AA4" w:rsidRPr="00AA5F5D" w:rsidRDefault="00C31AA4" w:rsidP="00AA5F5D">
      <w:pPr>
        <w:tabs>
          <w:tab w:val="left" w:pos="6105"/>
        </w:tabs>
        <w:jc w:val="center"/>
      </w:pPr>
      <w:r>
        <w:rPr>
          <w:b/>
          <w:sz w:val="40"/>
          <w:szCs w:val="40"/>
        </w:rPr>
        <w:lastRenderedPageBreak/>
        <w:t>¿POR QUÉ ELEGIRNOS</w:t>
      </w:r>
      <w:r w:rsidRPr="001660AD">
        <w:rPr>
          <w:b/>
          <w:sz w:val="40"/>
          <w:szCs w:val="40"/>
        </w:rPr>
        <w:t>?</w:t>
      </w:r>
    </w:p>
    <w:p w14:paraId="2B9789C0" w14:textId="71F176C4" w:rsidR="00C31AA4" w:rsidRDefault="00C31AA4" w:rsidP="00C31AA4">
      <w:pPr>
        <w:pStyle w:val="Ttulo1"/>
        <w:rPr>
          <w:color w:val="000000" w:themeColor="text1"/>
        </w:rPr>
      </w:pPr>
    </w:p>
    <w:p w14:paraId="508980CE" w14:textId="0A9C3686" w:rsidR="00F44FC6" w:rsidRDefault="005C2057" w:rsidP="00F44FC6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73600" behindDoc="0" locked="0" layoutInCell="1" allowOverlap="1" wp14:anchorId="70C56045" wp14:editId="5EBEA6EA">
            <wp:simplePos x="0" y="0"/>
            <wp:positionH relativeFrom="column">
              <wp:posOffset>4391660</wp:posOffset>
            </wp:positionH>
            <wp:positionV relativeFrom="paragraph">
              <wp:posOffset>212725</wp:posOffset>
            </wp:positionV>
            <wp:extent cx="1342390" cy="1791335"/>
            <wp:effectExtent l="0" t="0" r="0" b="0"/>
            <wp:wrapNone/>
            <wp:docPr id="28" name="Imagen 28" descr="Imagen que contiene persona, interior, hombre, para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persona, interior, hombre, parado&#10;&#10;Descripción generada automáticamente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98" b="12438"/>
                    <a:stretch/>
                  </pic:blipFill>
                  <pic:spPr bwMode="auto">
                    <a:xfrm>
                      <a:off x="0" y="0"/>
                      <a:ext cx="1342390" cy="1791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FC6">
        <w:rPr>
          <w:rFonts w:ascii="Heebo" w:hAnsi="Heebo"/>
          <w:color w:val="666361"/>
          <w:sz w:val="23"/>
          <w:szCs w:val="23"/>
        </w:rPr>
        <w:t xml:space="preserve">Somos un negocio establecido. </w:t>
      </w:r>
    </w:p>
    <w:p w14:paraId="353E93F6" w14:textId="4A7C4EBD" w:rsidR="00F44FC6" w:rsidRDefault="00F44FC6" w:rsidP="00F44FC6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 xml:space="preserve">Contamos con facturación electrónica. </w:t>
      </w:r>
    </w:p>
    <w:p w14:paraId="094D3C12" w14:textId="6623E885" w:rsidR="00F44FC6" w:rsidRDefault="00F44FC6" w:rsidP="00F44FC6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Atención personalizada.</w:t>
      </w:r>
    </w:p>
    <w:p w14:paraId="4F12DCA0" w14:textId="5D81AF72" w:rsidR="00F44FC6" w:rsidRDefault="00F44FC6" w:rsidP="00F44FC6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Personal debidamente uniformado e identificado.</w:t>
      </w:r>
    </w:p>
    <w:p w14:paraId="166129EC" w14:textId="4FD87A88" w:rsidR="00F44FC6" w:rsidRDefault="00F44FC6" w:rsidP="00F44FC6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Servicio las 24hrs.</w:t>
      </w:r>
    </w:p>
    <w:p w14:paraId="02600A23" w14:textId="6F1731C4" w:rsidR="00F44FC6" w:rsidRDefault="00F44FC6" w:rsidP="00F44FC6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Garantía por escrito.</w:t>
      </w:r>
    </w:p>
    <w:p w14:paraId="0220A8CA" w14:textId="086F8C31" w:rsidR="00F44FC6" w:rsidRPr="00D75D01" w:rsidRDefault="00F44FC6" w:rsidP="00D75D01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Contamos con la calidad, capacidad y experiencia.</w:t>
      </w:r>
    </w:p>
    <w:p w14:paraId="735B7BCF" w14:textId="76C9A0EB" w:rsidR="00C31AA4" w:rsidRDefault="00C31AA4" w:rsidP="00C31AA4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Excelentes tiempos de respuesta.</w:t>
      </w:r>
    </w:p>
    <w:p w14:paraId="602AD6D3" w14:textId="3AC187EF" w:rsidR="00C71935" w:rsidRPr="00C71935" w:rsidRDefault="00C71935" w:rsidP="00C71935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Servicio eficiente.</w:t>
      </w:r>
    </w:p>
    <w:p w14:paraId="33DF4A4C" w14:textId="67505880" w:rsidR="006C6910" w:rsidRDefault="006C6910" w:rsidP="006C6910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Tenemos herramienta y equipo necesario.</w:t>
      </w:r>
    </w:p>
    <w:p w14:paraId="183217A9" w14:textId="1C005E0F" w:rsidR="00C92BAD" w:rsidRPr="00C92BAD" w:rsidRDefault="00673D5C" w:rsidP="00C05E50">
      <w:pPr>
        <w:tabs>
          <w:tab w:val="left" w:pos="2265"/>
        </w:tabs>
        <w:rPr>
          <w:rFonts w:ascii="Heebo" w:hAnsi="Heebo"/>
          <w:color w:val="666361"/>
          <w:sz w:val="23"/>
          <w:szCs w:val="23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74624" behindDoc="0" locked="0" layoutInCell="1" allowOverlap="1" wp14:anchorId="3A2317F8" wp14:editId="5015657F">
            <wp:simplePos x="0" y="0"/>
            <wp:positionH relativeFrom="margin">
              <wp:posOffset>1476375</wp:posOffset>
            </wp:positionH>
            <wp:positionV relativeFrom="paragraph">
              <wp:posOffset>351790</wp:posOffset>
            </wp:positionV>
            <wp:extent cx="1266825" cy="1533525"/>
            <wp:effectExtent l="0" t="0" r="9525" b="9525"/>
            <wp:wrapNone/>
            <wp:docPr id="1305395965" name="Imagen 10" descr="Imagen que contiene persona, hombre, bicicleta, pequeñ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395965" name="Imagen 10" descr="Imagen que contiene persona, hombre, bicicleta, pequeño&#10;&#10;El contenido generado por IA puede ser incorrecto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5E50">
        <w:rPr>
          <w:rFonts w:ascii="Heebo" w:hAnsi="Heebo"/>
          <w:color w:val="666361"/>
          <w:sz w:val="23"/>
          <w:szCs w:val="23"/>
        </w:rPr>
        <w:tab/>
      </w:r>
    </w:p>
    <w:p w14:paraId="54C25DE6" w14:textId="75E82D10" w:rsidR="00CA6D1D" w:rsidRDefault="00F84473" w:rsidP="00C1466C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72576" behindDoc="0" locked="0" layoutInCell="1" allowOverlap="1" wp14:anchorId="652D9081" wp14:editId="0CF417DA">
            <wp:simplePos x="0" y="0"/>
            <wp:positionH relativeFrom="column">
              <wp:posOffset>4381499</wp:posOffset>
            </wp:positionH>
            <wp:positionV relativeFrom="paragraph">
              <wp:posOffset>11429</wp:posOffset>
            </wp:positionV>
            <wp:extent cx="1343025" cy="1791415"/>
            <wp:effectExtent l="0" t="0" r="0" b="0"/>
            <wp:wrapNone/>
            <wp:docPr id="27" name="Imagen 27" descr="Imagen que contiene exterior, banqueta, calle, verd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 descr="Imagen que contiene exterior, banqueta, calle, verde&#10;&#10;Descripción generada automáticament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667" cy="1792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774">
        <w:rPr>
          <w:b/>
          <w:noProof/>
          <w:sz w:val="40"/>
          <w:szCs w:val="40"/>
        </w:rPr>
        <w:drawing>
          <wp:anchor distT="0" distB="0" distL="114300" distR="114300" simplePos="0" relativeHeight="251667456" behindDoc="0" locked="0" layoutInCell="1" allowOverlap="1" wp14:anchorId="011980FB" wp14:editId="2B3403B2">
            <wp:simplePos x="0" y="0"/>
            <wp:positionH relativeFrom="margin">
              <wp:posOffset>4158095</wp:posOffset>
            </wp:positionH>
            <wp:positionV relativeFrom="paragraph">
              <wp:posOffset>234934</wp:posOffset>
            </wp:positionV>
            <wp:extent cx="1794006" cy="1345466"/>
            <wp:effectExtent l="0" t="4127" r="0" b="0"/>
            <wp:wrapNone/>
            <wp:docPr id="17" name="Imagen 17" descr="Imagen que contiene persona, suelo, hombre, edifici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81220_145424.jpg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96256" cy="1347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774">
        <w:rPr>
          <w:b/>
          <w:noProof/>
          <w:sz w:val="40"/>
          <w:szCs w:val="40"/>
        </w:rPr>
        <w:drawing>
          <wp:anchor distT="0" distB="0" distL="114300" distR="114300" simplePos="0" relativeHeight="251666432" behindDoc="0" locked="0" layoutInCell="1" allowOverlap="1" wp14:anchorId="7ADB3D62" wp14:editId="6D535B47">
            <wp:simplePos x="0" y="0"/>
            <wp:positionH relativeFrom="margin">
              <wp:posOffset>2717800</wp:posOffset>
            </wp:positionH>
            <wp:positionV relativeFrom="paragraph">
              <wp:posOffset>243840</wp:posOffset>
            </wp:positionV>
            <wp:extent cx="1771015" cy="1328420"/>
            <wp:effectExtent l="0" t="7302" r="0" b="0"/>
            <wp:wrapNone/>
            <wp:docPr id="8" name="Imagen 8" descr="Imagen que contiene persona, hombre, pared, interio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80130_150352.jpg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1771015" cy="132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774">
        <w:rPr>
          <w:b/>
          <w:noProof/>
          <w:sz w:val="40"/>
          <w:szCs w:val="40"/>
        </w:rPr>
        <w:drawing>
          <wp:anchor distT="0" distB="0" distL="114300" distR="114300" simplePos="0" relativeHeight="251664384" behindDoc="0" locked="0" layoutInCell="1" allowOverlap="1" wp14:anchorId="762E58F2" wp14:editId="6A7671D5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328757" cy="1781175"/>
            <wp:effectExtent l="0" t="0" r="5080" b="0"/>
            <wp:wrapNone/>
            <wp:docPr id="4" name="Imagen 4" descr="Imagen que contiene suelo, interio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oldadura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7333" cy="1792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9208A" w14:textId="4B21D925" w:rsidR="00CA6D1D" w:rsidRDefault="00CA6D1D" w:rsidP="00C1466C">
      <w:pPr>
        <w:jc w:val="center"/>
        <w:rPr>
          <w:b/>
          <w:sz w:val="40"/>
          <w:szCs w:val="40"/>
        </w:rPr>
      </w:pPr>
    </w:p>
    <w:p w14:paraId="4A6FC235" w14:textId="774AC8E7" w:rsidR="00CA6D1D" w:rsidRDefault="00CA6D1D" w:rsidP="00C1466C">
      <w:pPr>
        <w:jc w:val="center"/>
        <w:rPr>
          <w:b/>
          <w:sz w:val="40"/>
          <w:szCs w:val="40"/>
        </w:rPr>
      </w:pPr>
    </w:p>
    <w:p w14:paraId="3C7A5846" w14:textId="00474223" w:rsidR="00CA6D1D" w:rsidRDefault="00673D5C" w:rsidP="00C1466C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69504" behindDoc="0" locked="0" layoutInCell="1" allowOverlap="1" wp14:anchorId="764CDF1B" wp14:editId="1CEE1126">
            <wp:simplePos x="0" y="0"/>
            <wp:positionH relativeFrom="margin">
              <wp:align>center</wp:align>
            </wp:positionH>
            <wp:positionV relativeFrom="paragraph">
              <wp:posOffset>465455</wp:posOffset>
            </wp:positionV>
            <wp:extent cx="1818506" cy="1363980"/>
            <wp:effectExtent l="0" t="0" r="0" b="7620"/>
            <wp:wrapNone/>
            <wp:docPr id="20" name="Imagen 20" descr="Imagen que contiene amarillo, edificio, interior, suel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181113_17421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506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0"/>
          <w:szCs w:val="40"/>
        </w:rPr>
        <w:drawing>
          <wp:anchor distT="0" distB="0" distL="114300" distR="114300" simplePos="0" relativeHeight="251670528" behindDoc="0" locked="0" layoutInCell="1" allowOverlap="1" wp14:anchorId="34A2E8E7" wp14:editId="019A755B">
            <wp:simplePos x="0" y="0"/>
            <wp:positionH relativeFrom="margin">
              <wp:align>right</wp:align>
            </wp:positionH>
            <wp:positionV relativeFrom="paragraph">
              <wp:posOffset>436880</wp:posOffset>
            </wp:positionV>
            <wp:extent cx="1809750" cy="1357414"/>
            <wp:effectExtent l="0" t="0" r="0" b="0"/>
            <wp:wrapNone/>
            <wp:docPr id="24" name="Imagen 24" descr="Imagen que contiene cielo, exterior, suel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80619_135025.jpg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357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995A49" w14:textId="48C0DE54" w:rsidR="00CA6D1D" w:rsidRDefault="00673D5C" w:rsidP="00C1466C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68480" behindDoc="0" locked="0" layoutInCell="1" allowOverlap="1" wp14:anchorId="4D3123B7" wp14:editId="2A1E1D67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819275" cy="1363980"/>
            <wp:effectExtent l="0" t="0" r="9525" b="7620"/>
            <wp:wrapNone/>
            <wp:docPr id="18" name="Imagen 18" descr="Imagen que contiene interior, pare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180528_16315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388FA" w14:textId="5581BEF9" w:rsidR="00CA6D1D" w:rsidRDefault="00CA6D1D" w:rsidP="005C2057">
      <w:pPr>
        <w:rPr>
          <w:b/>
          <w:sz w:val="40"/>
          <w:szCs w:val="40"/>
        </w:rPr>
      </w:pPr>
    </w:p>
    <w:p w14:paraId="6C946334" w14:textId="2D7321EF" w:rsidR="005C2057" w:rsidRDefault="005C2057" w:rsidP="005C2057">
      <w:pPr>
        <w:rPr>
          <w:b/>
          <w:sz w:val="40"/>
          <w:szCs w:val="40"/>
        </w:rPr>
      </w:pPr>
    </w:p>
    <w:p w14:paraId="4EEEE104" w14:textId="77777777" w:rsidR="00673D5C" w:rsidRDefault="00673D5C" w:rsidP="00C1466C">
      <w:pPr>
        <w:jc w:val="center"/>
        <w:rPr>
          <w:b/>
          <w:sz w:val="26"/>
          <w:szCs w:val="26"/>
        </w:rPr>
      </w:pPr>
    </w:p>
    <w:p w14:paraId="5EE54CBB" w14:textId="099FB4FC" w:rsidR="0042332A" w:rsidRDefault="0042332A" w:rsidP="00C1466C">
      <w:pPr>
        <w:jc w:val="center"/>
        <w:rPr>
          <w:b/>
          <w:sz w:val="26"/>
          <w:szCs w:val="26"/>
        </w:rPr>
      </w:pPr>
      <w:r w:rsidRPr="0042332A">
        <w:rPr>
          <w:b/>
          <w:sz w:val="26"/>
          <w:szCs w:val="26"/>
        </w:rPr>
        <w:t>Visita nuestra página de Facebook para mayor contenido</w:t>
      </w:r>
      <w:r>
        <w:rPr>
          <w:b/>
          <w:sz w:val="26"/>
          <w:szCs w:val="26"/>
        </w:rPr>
        <w:t>:</w:t>
      </w:r>
    </w:p>
    <w:p w14:paraId="6D2B6189" w14:textId="33F3FA2A" w:rsidR="0042332A" w:rsidRDefault="0042332A" w:rsidP="005C205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@JGRServicios </w:t>
      </w:r>
    </w:p>
    <w:p w14:paraId="1BFB4B33" w14:textId="79F73680" w:rsidR="00CA6D1D" w:rsidRDefault="006C6910" w:rsidP="00AA5F5D">
      <w:pPr>
        <w:jc w:val="center"/>
        <w:rPr>
          <w:b/>
          <w:sz w:val="40"/>
          <w:szCs w:val="40"/>
        </w:rPr>
      </w:pPr>
      <w:r w:rsidRPr="006C6910">
        <w:rPr>
          <w:b/>
          <w:sz w:val="40"/>
          <w:szCs w:val="40"/>
        </w:rPr>
        <w:lastRenderedPageBreak/>
        <w:t>SERVICIOS</w:t>
      </w:r>
    </w:p>
    <w:p w14:paraId="1280B2CE" w14:textId="5A11AC54" w:rsidR="006C6910" w:rsidRPr="006C6910" w:rsidRDefault="00C92BAD" w:rsidP="006C6910">
      <w:pPr>
        <w:jc w:val="center"/>
        <w:rPr>
          <w:rFonts w:ascii="Heebo" w:hAnsi="Heebo"/>
          <w:b/>
          <w:color w:val="666361"/>
          <w:sz w:val="23"/>
          <w:szCs w:val="23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59264" behindDoc="0" locked="0" layoutInCell="1" allowOverlap="1" wp14:anchorId="2D7097F9" wp14:editId="52108E04">
            <wp:simplePos x="0" y="0"/>
            <wp:positionH relativeFrom="column">
              <wp:posOffset>266700</wp:posOffset>
            </wp:positionH>
            <wp:positionV relativeFrom="paragraph">
              <wp:posOffset>306841</wp:posOffset>
            </wp:positionV>
            <wp:extent cx="1155835" cy="1162050"/>
            <wp:effectExtent l="0" t="0" r="635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ugas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835" cy="11620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910" w:rsidRPr="006C6910">
        <w:rPr>
          <w:rFonts w:ascii="Heebo" w:hAnsi="Heebo"/>
          <w:b/>
          <w:color w:val="666361"/>
          <w:sz w:val="23"/>
          <w:szCs w:val="23"/>
        </w:rPr>
        <w:t>REPARACION</w:t>
      </w:r>
      <w:r w:rsidR="006C6910" w:rsidRPr="006C6910">
        <w:rPr>
          <w:rFonts w:ascii="Heebo" w:hAnsi="Heebo"/>
          <w:b/>
          <w:color w:val="666361"/>
          <w:sz w:val="23"/>
          <w:szCs w:val="23"/>
        </w:rPr>
        <w:tab/>
      </w:r>
      <w:r>
        <w:rPr>
          <w:rFonts w:ascii="Heebo" w:hAnsi="Heebo"/>
          <w:b/>
          <w:color w:val="666361"/>
          <w:sz w:val="23"/>
          <w:szCs w:val="23"/>
        </w:rPr>
        <w:tab/>
      </w:r>
      <w:r w:rsidR="006C6910">
        <w:rPr>
          <w:rFonts w:ascii="Heebo" w:hAnsi="Heebo"/>
          <w:b/>
          <w:color w:val="666361"/>
          <w:sz w:val="23"/>
          <w:szCs w:val="23"/>
        </w:rPr>
        <w:tab/>
      </w:r>
      <w:r w:rsidR="006C6910" w:rsidRPr="006C6910">
        <w:rPr>
          <w:rFonts w:ascii="Heebo" w:hAnsi="Heebo"/>
          <w:b/>
          <w:color w:val="666361"/>
          <w:sz w:val="23"/>
          <w:szCs w:val="23"/>
        </w:rPr>
        <w:t>MANTENIMIENTO</w:t>
      </w:r>
      <w:r w:rsidR="006C6910" w:rsidRPr="006C6910">
        <w:rPr>
          <w:rFonts w:ascii="Heebo" w:hAnsi="Heebo"/>
          <w:b/>
          <w:color w:val="666361"/>
          <w:sz w:val="23"/>
          <w:szCs w:val="23"/>
        </w:rPr>
        <w:tab/>
      </w:r>
      <w:r w:rsidR="006C6910" w:rsidRPr="006C6910">
        <w:rPr>
          <w:rFonts w:ascii="Heebo" w:hAnsi="Heebo"/>
          <w:b/>
          <w:color w:val="666361"/>
          <w:sz w:val="23"/>
          <w:szCs w:val="23"/>
        </w:rPr>
        <w:tab/>
      </w:r>
      <w:r>
        <w:rPr>
          <w:rFonts w:ascii="Heebo" w:hAnsi="Heebo"/>
          <w:b/>
          <w:color w:val="666361"/>
          <w:sz w:val="23"/>
          <w:szCs w:val="23"/>
        </w:rPr>
        <w:tab/>
      </w:r>
      <w:r w:rsidR="006C6910" w:rsidRPr="006C6910">
        <w:rPr>
          <w:rFonts w:ascii="Heebo" w:hAnsi="Heebo"/>
          <w:b/>
          <w:color w:val="666361"/>
          <w:sz w:val="23"/>
          <w:szCs w:val="23"/>
        </w:rPr>
        <w:t>INSTALACION</w:t>
      </w:r>
    </w:p>
    <w:p w14:paraId="6E58430D" w14:textId="10B32F89" w:rsidR="006C6910" w:rsidRPr="006C6910" w:rsidRDefault="00C92BAD" w:rsidP="006C6910">
      <w:pPr>
        <w:pStyle w:val="Informacindecontacto"/>
        <w:ind w:left="720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58240" behindDoc="0" locked="0" layoutInCell="1" allowOverlap="1" wp14:anchorId="6207E1F5" wp14:editId="5BB51A96">
            <wp:simplePos x="0" y="0"/>
            <wp:positionH relativeFrom="column">
              <wp:posOffset>4333875</wp:posOffset>
            </wp:positionH>
            <wp:positionV relativeFrom="paragraph">
              <wp:posOffset>28575</wp:posOffset>
            </wp:positionV>
            <wp:extent cx="1143000" cy="114300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electrico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40"/>
          <w:szCs w:val="40"/>
        </w:rPr>
        <w:drawing>
          <wp:anchor distT="0" distB="0" distL="114300" distR="114300" simplePos="0" relativeHeight="251660288" behindDoc="0" locked="0" layoutInCell="1" allowOverlap="1" wp14:anchorId="7FB8AAB0" wp14:editId="6301869E">
            <wp:simplePos x="0" y="0"/>
            <wp:positionH relativeFrom="margin">
              <wp:align>center</wp:align>
            </wp:positionH>
            <wp:positionV relativeFrom="paragraph">
              <wp:posOffset>28575</wp:posOffset>
            </wp:positionV>
            <wp:extent cx="1121965" cy="1133475"/>
            <wp:effectExtent l="0" t="0" r="254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renaje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965" cy="11334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14F18" w14:textId="33FFAE41" w:rsidR="006C6910" w:rsidRPr="006C6910" w:rsidRDefault="006C6910" w:rsidP="006C6910">
      <w:pPr>
        <w:rPr>
          <w:rFonts w:ascii="Heebo" w:hAnsi="Heebo"/>
          <w:color w:val="666361"/>
          <w:sz w:val="23"/>
          <w:szCs w:val="23"/>
        </w:rPr>
      </w:pPr>
    </w:p>
    <w:p w14:paraId="721431D8" w14:textId="373FDDAB" w:rsidR="006C6910" w:rsidRDefault="006C6910" w:rsidP="006C6910">
      <w:pPr>
        <w:ind w:left="360"/>
        <w:rPr>
          <w:rFonts w:ascii="Heebo" w:hAnsi="Heebo"/>
          <w:color w:val="666361"/>
          <w:sz w:val="23"/>
          <w:szCs w:val="23"/>
        </w:rPr>
      </w:pPr>
    </w:p>
    <w:p w14:paraId="0BC91B6A" w14:textId="1603A085" w:rsidR="00C1466C" w:rsidRDefault="00C1466C" w:rsidP="006C6910">
      <w:pPr>
        <w:ind w:left="360"/>
        <w:rPr>
          <w:rFonts w:ascii="Heebo" w:hAnsi="Heebo"/>
          <w:color w:val="666361"/>
          <w:sz w:val="23"/>
          <w:szCs w:val="23"/>
        </w:rPr>
      </w:pPr>
    </w:p>
    <w:p w14:paraId="3D2D735F" w14:textId="7CCF23DF" w:rsidR="00C92BAD" w:rsidRDefault="00C92BAD" w:rsidP="00C92BAD">
      <w:pPr>
        <w:pStyle w:val="Prrafodelista"/>
        <w:rPr>
          <w:rFonts w:ascii="Heebo" w:hAnsi="Heebo"/>
          <w:color w:val="666361"/>
          <w:sz w:val="23"/>
          <w:szCs w:val="23"/>
        </w:rPr>
      </w:pPr>
    </w:p>
    <w:p w14:paraId="13AFD064" w14:textId="15F128F6" w:rsidR="00C1466C" w:rsidRDefault="00C1466C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Instalación y reparación de boiler de paso, cilindro y eléctrico.</w:t>
      </w:r>
    </w:p>
    <w:p w14:paraId="5ADA4DBD" w14:textId="5A0B8A8D" w:rsidR="00C1466C" w:rsidRDefault="00C1466C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Identificación, reparación y modificación de fuga de agua, gas y sanitarios.</w:t>
      </w:r>
    </w:p>
    <w:p w14:paraId="03E53B75" w14:textId="77777777" w:rsidR="00C1466C" w:rsidRDefault="00C1466C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 w:rsidRPr="00C1466C">
        <w:rPr>
          <w:rFonts w:ascii="Heebo" w:hAnsi="Heebo"/>
          <w:color w:val="666361"/>
          <w:sz w:val="23"/>
          <w:szCs w:val="23"/>
        </w:rPr>
        <w:t>Reparación</w:t>
      </w:r>
      <w:r>
        <w:rPr>
          <w:rFonts w:ascii="Heebo" w:hAnsi="Heebo"/>
          <w:color w:val="666361"/>
          <w:sz w:val="23"/>
          <w:szCs w:val="23"/>
        </w:rPr>
        <w:t xml:space="preserve"> de fallas eléctricas.</w:t>
      </w:r>
    </w:p>
    <w:p w14:paraId="0C26AB48" w14:textId="77777777" w:rsidR="00C1466C" w:rsidRDefault="00C1466C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Preparación y cambio de corriente 110 a 220.</w:t>
      </w:r>
    </w:p>
    <w:p w14:paraId="1DCAC283" w14:textId="77777777" w:rsidR="00C1466C" w:rsidRDefault="00C1466C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Identificación de tuberías mal conectadas.</w:t>
      </w:r>
    </w:p>
    <w:p w14:paraId="0694EB51" w14:textId="77777777" w:rsidR="00C1466C" w:rsidRDefault="00C1466C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Destape de drenaje con maquinaria eléctrica.</w:t>
      </w:r>
    </w:p>
    <w:p w14:paraId="1A144018" w14:textId="4ACCA583" w:rsidR="00C1466C" w:rsidRDefault="00C1466C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 xml:space="preserve">Detección de fugas </w:t>
      </w:r>
      <w:r w:rsidR="0042332A">
        <w:rPr>
          <w:rFonts w:ascii="Heebo" w:hAnsi="Heebo"/>
          <w:color w:val="666361"/>
          <w:sz w:val="23"/>
          <w:szCs w:val="23"/>
        </w:rPr>
        <w:t xml:space="preserve">de agua </w:t>
      </w:r>
      <w:r>
        <w:rPr>
          <w:rFonts w:ascii="Heebo" w:hAnsi="Heebo"/>
          <w:color w:val="666361"/>
          <w:sz w:val="23"/>
          <w:szCs w:val="23"/>
        </w:rPr>
        <w:t xml:space="preserve">con aparato de ultrasonido. </w:t>
      </w:r>
    </w:p>
    <w:p w14:paraId="27F67FE9" w14:textId="68C071AC" w:rsidR="0042332A" w:rsidRDefault="0042332A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Detección de fugas de gas con equipo.</w:t>
      </w:r>
    </w:p>
    <w:p w14:paraId="15EB9F01" w14:textId="77777777" w:rsidR="00C1466C" w:rsidRDefault="00C1466C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 xml:space="preserve">Limpieza a presión de tuberías </w:t>
      </w:r>
      <w:r w:rsidR="00C92BAD">
        <w:rPr>
          <w:rFonts w:ascii="Heebo" w:hAnsi="Heebo"/>
          <w:color w:val="666361"/>
          <w:sz w:val="23"/>
          <w:szCs w:val="23"/>
        </w:rPr>
        <w:t>hidráulicas</w:t>
      </w:r>
      <w:r>
        <w:rPr>
          <w:rFonts w:ascii="Heebo" w:hAnsi="Heebo"/>
          <w:color w:val="666361"/>
          <w:sz w:val="23"/>
          <w:szCs w:val="23"/>
        </w:rPr>
        <w:t>.</w:t>
      </w:r>
    </w:p>
    <w:p w14:paraId="0B3FAB61" w14:textId="77777777" w:rsidR="00C1466C" w:rsidRDefault="00C1466C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Filtraciones sanitarias.</w:t>
      </w:r>
    </w:p>
    <w:p w14:paraId="249E5CB1" w14:textId="77777777" w:rsidR="00C1466C" w:rsidRDefault="00C92BAD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Instalación</w:t>
      </w:r>
      <w:r w:rsidR="00C1466C">
        <w:rPr>
          <w:rFonts w:ascii="Heebo" w:hAnsi="Heebo"/>
          <w:color w:val="666361"/>
          <w:sz w:val="23"/>
          <w:szCs w:val="23"/>
        </w:rPr>
        <w:t xml:space="preserve"> de equipo hidroneumático.</w:t>
      </w:r>
    </w:p>
    <w:p w14:paraId="6A56AB78" w14:textId="77777777" w:rsidR="00C1466C" w:rsidRDefault="00C92BAD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Instalación</w:t>
      </w:r>
      <w:r w:rsidR="00C1466C">
        <w:rPr>
          <w:rFonts w:ascii="Heebo" w:hAnsi="Heebo"/>
          <w:color w:val="666361"/>
          <w:sz w:val="23"/>
          <w:szCs w:val="23"/>
        </w:rPr>
        <w:t xml:space="preserve"> de centro de carga.</w:t>
      </w:r>
    </w:p>
    <w:p w14:paraId="19FD0B24" w14:textId="77777777" w:rsidR="00C1466C" w:rsidRDefault="00C92BAD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Instalación de lámparas LED.</w:t>
      </w:r>
    </w:p>
    <w:p w14:paraId="1BA110D0" w14:textId="77777777" w:rsidR="00C92BAD" w:rsidRDefault="00C92BAD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Instalación de tuberías tipo Conduit.</w:t>
      </w:r>
    </w:p>
    <w:p w14:paraId="0D0EBFE7" w14:textId="77777777" w:rsidR="00C92BAD" w:rsidRDefault="00C92BAD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Limpieza de cisternas (tinacos).</w:t>
      </w:r>
    </w:p>
    <w:p w14:paraId="09E4A736" w14:textId="44191792" w:rsidR="00C92BAD" w:rsidRDefault="00D75D01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Instalación y mantenimiento de aire acondicionado.</w:t>
      </w:r>
    </w:p>
    <w:p w14:paraId="23EF6F20" w14:textId="77777777" w:rsidR="00C92BAD" w:rsidRDefault="00C92BAD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 xml:space="preserve">Impermeabilizaciones. </w:t>
      </w:r>
    </w:p>
    <w:p w14:paraId="3386F46B" w14:textId="57FF512F" w:rsidR="00C92BAD" w:rsidRDefault="00C92BAD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Soldadura.</w:t>
      </w:r>
    </w:p>
    <w:p w14:paraId="78DA4C71" w14:textId="7B9B572B" w:rsidR="00F44FC6" w:rsidRDefault="00F44FC6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 xml:space="preserve">Cambio de herrajes sanitarios. </w:t>
      </w:r>
    </w:p>
    <w:p w14:paraId="4C1645F5" w14:textId="4AFCDEEE" w:rsidR="00F44FC6" w:rsidRDefault="00F44FC6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Instalación y reparación de puertas de aluminio.</w:t>
      </w:r>
    </w:p>
    <w:p w14:paraId="62013DB4" w14:textId="651C1676" w:rsidR="00F44FC6" w:rsidRDefault="00F44FC6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Trabajos de pintura.</w:t>
      </w:r>
    </w:p>
    <w:p w14:paraId="44796DD6" w14:textId="626CFD01" w:rsidR="00125177" w:rsidRDefault="00125177" w:rsidP="00C1466C">
      <w:pPr>
        <w:pStyle w:val="Prrafodelista"/>
        <w:numPr>
          <w:ilvl w:val="0"/>
          <w:numId w:val="1"/>
        </w:numPr>
        <w:rPr>
          <w:rFonts w:ascii="Heebo" w:hAnsi="Heebo"/>
          <w:color w:val="666361"/>
          <w:sz w:val="23"/>
          <w:szCs w:val="23"/>
        </w:rPr>
      </w:pPr>
      <w:r>
        <w:rPr>
          <w:rFonts w:ascii="Heebo" w:hAnsi="Heebo"/>
          <w:color w:val="666361"/>
          <w:sz w:val="23"/>
          <w:szCs w:val="23"/>
        </w:rPr>
        <w:t>Trabajos de albañilería, acabados residencial e industrial.</w:t>
      </w:r>
      <w:r w:rsidR="0098190E">
        <w:rPr>
          <w:rFonts w:ascii="Heebo" w:hAnsi="Heebo"/>
          <w:color w:val="666361"/>
          <w:sz w:val="23"/>
          <w:szCs w:val="23"/>
        </w:rPr>
        <w:t xml:space="preserve"> </w:t>
      </w:r>
    </w:p>
    <w:sectPr w:rsidR="00125177" w:rsidSect="00D7180A">
      <w:headerReference w:type="default" r:id="rId27"/>
      <w:footerReference w:type="default" r:id="rId28"/>
      <w:pgSz w:w="11906" w:h="16838" w:code="9"/>
      <w:pgMar w:top="405" w:right="1440" w:bottom="720" w:left="1440" w:header="45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56E222" w14:textId="77777777" w:rsidR="00E83A72" w:rsidRDefault="00E83A72" w:rsidP="00D45945">
      <w:pPr>
        <w:spacing w:before="0" w:after="0" w:line="240" w:lineRule="auto"/>
      </w:pPr>
      <w:r>
        <w:separator/>
      </w:r>
    </w:p>
  </w:endnote>
  <w:endnote w:type="continuationSeparator" w:id="0">
    <w:p w14:paraId="72745E0B" w14:textId="77777777" w:rsidR="00E83A72" w:rsidRDefault="00E83A72" w:rsidP="00D45945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Heebo">
    <w:altName w:val="Heebo"/>
    <w:charset w:val="B1"/>
    <w:family w:val="auto"/>
    <w:pitch w:val="variable"/>
    <w:sig w:usb0="A00008E7" w:usb1="40000043" w:usb2="00000000" w:usb3="00000000" w:csb0="0000002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83E880" w14:textId="77777777" w:rsidR="007848E8" w:rsidRDefault="007848E8" w:rsidP="007848E8">
    <w:pPr>
      <w:pStyle w:val="Piedepgina"/>
      <w:tabs>
        <w:tab w:val="clear" w:pos="4680"/>
        <w:tab w:val="clear" w:pos="9360"/>
        <w:tab w:val="left" w:pos="120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D351C4" w14:textId="77777777" w:rsidR="00E83A72" w:rsidRDefault="00E83A72" w:rsidP="00D45945">
      <w:pPr>
        <w:spacing w:before="0" w:after="0" w:line="240" w:lineRule="auto"/>
      </w:pPr>
      <w:r>
        <w:separator/>
      </w:r>
    </w:p>
  </w:footnote>
  <w:footnote w:type="continuationSeparator" w:id="0">
    <w:p w14:paraId="02E8283E" w14:textId="77777777" w:rsidR="00E83A72" w:rsidRDefault="00E83A72" w:rsidP="00D45945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10485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380"/>
      <w:gridCol w:w="7105"/>
    </w:tblGrid>
    <w:tr w:rsidR="00E834B7" w14:paraId="5D661169" w14:textId="77777777" w:rsidTr="002C261F">
      <w:trPr>
        <w:trHeight w:val="1948"/>
      </w:trPr>
      <w:tc>
        <w:tcPr>
          <w:tcW w:w="3380" w:type="dxa"/>
        </w:tcPr>
        <w:p w14:paraId="55BAECB6" w14:textId="77777777" w:rsidR="00E834B7" w:rsidRDefault="00E834B7">
          <w:pPr>
            <w:pStyle w:val="Encabezado"/>
            <w:rPr>
              <w:noProof/>
              <w:color w:val="000000" w:themeColor="text1"/>
              <w:lang w:eastAsia="en-US"/>
            </w:rPr>
          </w:pPr>
        </w:p>
      </w:tc>
      <w:tc>
        <w:tcPr>
          <w:tcW w:w="7105" w:type="dxa"/>
        </w:tcPr>
        <w:p w14:paraId="7F17DCB4" w14:textId="77777777" w:rsidR="00E834B7" w:rsidRDefault="00E834B7">
          <w:pPr>
            <w:pStyle w:val="Encabezado"/>
            <w:rPr>
              <w:noProof/>
              <w:color w:val="000000" w:themeColor="text1"/>
              <w:lang w:eastAsia="en-US"/>
            </w:rPr>
          </w:pPr>
        </w:p>
        <w:p w14:paraId="517AD662" w14:textId="5A58A876" w:rsidR="008D1152" w:rsidRDefault="00FD5E9B" w:rsidP="008D1152">
          <w:pPr>
            <w:rPr>
              <w:noProof/>
              <w:color w:val="000000" w:themeColor="text1"/>
              <w:lang w:eastAsia="en-US"/>
            </w:rPr>
          </w:pPr>
          <w:r>
            <w:rPr>
              <w:rFonts w:ascii="Times New Roman" w:eastAsiaTheme="minorEastAsia" w:hAnsi="Times New Roman" w:cs="Times New Roman"/>
              <w:noProof/>
              <w:color w:val="auto"/>
              <w:kern w:val="0"/>
              <w:sz w:val="24"/>
              <w:szCs w:val="24"/>
              <w:lang w:val="es-MX" w:eastAsia="es-MX"/>
            </w:rPr>
            <mc:AlternateContent>
              <mc:Choice Requires="wps">
                <w:drawing>
                  <wp:anchor distT="0" distB="0" distL="114300" distR="114300" simplePos="0" relativeHeight="251670528" behindDoc="0" locked="0" layoutInCell="1" allowOverlap="1" wp14:anchorId="25544860" wp14:editId="2674E624">
                    <wp:simplePos x="0" y="0"/>
                    <wp:positionH relativeFrom="column">
                      <wp:posOffset>826770</wp:posOffset>
                    </wp:positionH>
                    <wp:positionV relativeFrom="paragraph">
                      <wp:posOffset>176530</wp:posOffset>
                    </wp:positionV>
                    <wp:extent cx="3590925" cy="1171575"/>
                    <wp:effectExtent l="0" t="0" r="9525" b="9525"/>
                    <wp:wrapNone/>
                    <wp:docPr id="26" name="Cuadro de texto 2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90925" cy="11715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69409A" w14:textId="74F93DDE" w:rsidR="00FD5E9B" w:rsidRDefault="00B11C0F" w:rsidP="00FD5E9B">
                                <w:pPr>
                                  <w:pStyle w:val="Informacindecontacto"/>
                                  <w:jc w:val="center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FRANCISCO JAVIER GAYTAN GUEVARA</w:t>
                                </w:r>
                              </w:p>
                              <w:p w14:paraId="39E0107D" w14:textId="09470C9B" w:rsidR="00FD5E9B" w:rsidRPr="00524E81" w:rsidRDefault="00FD5E9B" w:rsidP="00FD5E9B">
                                <w:pPr>
                                  <w:pStyle w:val="Informacindecontacto"/>
                                  <w:jc w:val="center"/>
                                  <w:rPr>
                                    <w:b/>
                                    <w:lang w:val="es-MX"/>
                                  </w:rPr>
                                </w:pPr>
                                <w:r w:rsidRPr="00524E81">
                                  <w:rPr>
                                    <w:b/>
                                    <w:lang w:val="es-MX"/>
                                  </w:rPr>
                                  <w:t xml:space="preserve">R.F.C. </w:t>
                                </w:r>
                                <w:r w:rsidR="00B11C0F" w:rsidRPr="00524E81">
                                  <w:rPr>
                                    <w:b/>
                                    <w:lang w:val="es-MX"/>
                                  </w:rPr>
                                  <w:t>GAGF7702104J7</w:t>
                                </w:r>
                              </w:p>
                              <w:p w14:paraId="63E55C42" w14:textId="375706E1" w:rsidR="00FD5E9B" w:rsidRPr="0021655A" w:rsidRDefault="0021655A" w:rsidP="00FD5E9B">
                                <w:pPr>
                                  <w:pStyle w:val="Informacindecontacto"/>
                                  <w:jc w:val="center"/>
                                  <w:rPr>
                                    <w:lang w:val="es-MX"/>
                                  </w:rPr>
                                </w:pPr>
                                <w:r>
                                  <w:rPr>
                                    <w:lang w:val="es-MX"/>
                                  </w:rPr>
                                  <w:t>813-068-3825</w:t>
                                </w:r>
                                <w:r w:rsidR="005C767B" w:rsidRPr="0021655A">
                                  <w:rPr>
                                    <w:lang w:val="es-MX"/>
                                  </w:rPr>
                                  <w:t>/ 811</w:t>
                                </w:r>
                                <w:r w:rsidR="00FD5E9B" w:rsidRPr="0021655A">
                                  <w:rPr>
                                    <w:lang w:val="es-MX"/>
                                  </w:rPr>
                                  <w:t>-556-3289</w:t>
                                </w:r>
                                <w:r w:rsidR="00FD5E9B" w:rsidRPr="0021655A">
                                  <w:rPr>
                                    <w:rStyle w:val="Textoennegrita"/>
                                    <w:b w:val="0"/>
                                    <w:bCs w:val="0"/>
                                    <w:lang w:val="es-MX"/>
                                  </w:rPr>
                                  <w:t xml:space="preserve"> </w:t>
                                </w:r>
                                <w:hyperlink r:id="rId1" w:history="1">
                                  <w:r>
                                    <w:rPr>
                                      <w:rStyle w:val="Hipervnculo"/>
                                      <w:lang w:val="es-MX"/>
                                    </w:rPr>
                                    <w:t>jgr_servicios@outlook.com</w:t>
                                  </w:r>
                                </w:hyperlink>
                              </w:p>
                              <w:p w14:paraId="71112970" w14:textId="5722C6C5" w:rsidR="00FD5E9B" w:rsidRPr="0021655A" w:rsidRDefault="00B11C0F" w:rsidP="00FD5E9B">
                                <w:pPr>
                                  <w:pStyle w:val="Informacindecontacto"/>
                                  <w:jc w:val="center"/>
                                  <w:rPr>
                                    <w:rStyle w:val="Textoennegrita"/>
                                    <w:b w:val="0"/>
                                    <w:bCs w:val="0"/>
                                    <w:lang w:val="es-MX"/>
                                  </w:rPr>
                                </w:pPr>
                                <w:r w:rsidRPr="0021655A">
                                  <w:rPr>
                                    <w:lang w:val="es-MX"/>
                                  </w:rPr>
                                  <w:t>CANCUN 938</w:t>
                                </w:r>
                                <w:r w:rsidR="00FD5E9B" w:rsidRPr="0021655A">
                                  <w:rPr>
                                    <w:lang w:val="es-MX"/>
                                  </w:rPr>
                                  <w:t xml:space="preserve">, COL. </w:t>
                                </w:r>
                                <w:r w:rsidRPr="0021655A">
                                  <w:rPr>
                                    <w:lang w:val="es-MX"/>
                                  </w:rPr>
                                  <w:t>FOM</w:t>
                                </w:r>
                                <w:r w:rsidR="0021655A" w:rsidRPr="0021655A">
                                  <w:rPr>
                                    <w:lang w:val="es-MX"/>
                                  </w:rPr>
                                  <w:t>ERREY</w:t>
                                </w:r>
                                <w:r w:rsidRPr="0021655A">
                                  <w:rPr>
                                    <w:lang w:val="es-MX"/>
                                  </w:rPr>
                                  <w:t xml:space="preserve"> 3</w:t>
                                </w:r>
                                <w:r w:rsidR="00FD5E9B" w:rsidRPr="0021655A">
                                  <w:rPr>
                                    <w:lang w:val="es-MX"/>
                                  </w:rPr>
                                  <w:t>, C.P. 671</w:t>
                                </w:r>
                                <w:r w:rsidRPr="0021655A">
                                  <w:rPr>
                                    <w:lang w:val="es-MX"/>
                                  </w:rPr>
                                  <w:t>98</w:t>
                                </w:r>
                                <w:r w:rsidR="00FD5E9B" w:rsidRPr="0021655A">
                                  <w:rPr>
                                    <w:lang w:val="es-MX"/>
                                  </w:rPr>
                                  <w:t>, GPE, N.L.</w:t>
                                </w:r>
                              </w:p>
                              <w:p w14:paraId="68BC9D97" w14:textId="77777777" w:rsidR="00FD5E9B" w:rsidRDefault="00FD5E9B" w:rsidP="00FD5E9B">
                                <w:pPr>
                                  <w:pStyle w:val="Informacindecontacto"/>
                                </w:pPr>
                              </w:p>
                              <w:p w14:paraId="26F6A38A" w14:textId="77777777" w:rsidR="00FD5E9B" w:rsidRDefault="00FD5E9B" w:rsidP="00FD5E9B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5544860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26" o:spid="_x0000_s1028" type="#_x0000_t202" style="position:absolute;margin-left:65.1pt;margin-top:13.9pt;width:282.75pt;height:92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" fillcolor="white [3201]" stroked="f" strokeweight=".5pt">
                    <v:textbox>
                      <w:txbxContent>
                        <w:p w14:paraId="2D69409A" w14:textId="74F93DDE" w:rsidR="00FD5E9B" w:rsidRDefault="00B11C0F" w:rsidP="00FD5E9B">
                          <w:pPr>
                            <w:pStyle w:val="Informacindecontacto"/>
                            <w:jc w:val="center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FRANCISCO JAVIER GAYTAN GUEVARA</w:t>
                          </w:r>
                        </w:p>
                        <w:p w14:paraId="39E0107D" w14:textId="09470C9B" w:rsidR="00FD5E9B" w:rsidRPr="00524E81" w:rsidRDefault="00FD5E9B" w:rsidP="00FD5E9B">
                          <w:pPr>
                            <w:pStyle w:val="Informacindecontacto"/>
                            <w:jc w:val="center"/>
                            <w:rPr>
                              <w:b/>
                              <w:lang w:val="es-MX"/>
                            </w:rPr>
                          </w:pPr>
                          <w:r w:rsidRPr="00524E81">
                            <w:rPr>
                              <w:b/>
                              <w:lang w:val="es-MX"/>
                            </w:rPr>
                            <w:t xml:space="preserve">R.F.C. </w:t>
                          </w:r>
                          <w:r w:rsidR="00B11C0F" w:rsidRPr="00524E81">
                            <w:rPr>
                              <w:b/>
                              <w:lang w:val="es-MX"/>
                            </w:rPr>
                            <w:t>GAGF7702104J7</w:t>
                          </w:r>
                        </w:p>
                        <w:p w14:paraId="63E55C42" w14:textId="375706E1" w:rsidR="00FD5E9B" w:rsidRPr="0021655A" w:rsidRDefault="0021655A" w:rsidP="00FD5E9B">
                          <w:pPr>
                            <w:pStyle w:val="Informacindecontacto"/>
                            <w:jc w:val="center"/>
                            <w:rPr>
                              <w:lang w:val="es-MX"/>
                            </w:rPr>
                          </w:pPr>
                          <w:r>
                            <w:rPr>
                              <w:lang w:val="es-MX"/>
                            </w:rPr>
                            <w:t>813-068-3825</w:t>
                          </w:r>
                          <w:r w:rsidR="005C767B" w:rsidRPr="0021655A">
                            <w:rPr>
                              <w:lang w:val="es-MX"/>
                            </w:rPr>
                            <w:t>/ 811</w:t>
                          </w:r>
                          <w:r w:rsidR="00FD5E9B" w:rsidRPr="0021655A">
                            <w:rPr>
                              <w:lang w:val="es-MX"/>
                            </w:rPr>
                            <w:t>-556-3289</w:t>
                          </w:r>
                          <w:r w:rsidR="00FD5E9B" w:rsidRPr="0021655A">
                            <w:rPr>
                              <w:rStyle w:val="Textoennegrita"/>
                              <w:b w:val="0"/>
                              <w:bCs w:val="0"/>
                              <w:lang w:val="es-MX"/>
                            </w:rPr>
                            <w:t xml:space="preserve"> </w:t>
                          </w:r>
                          <w:hyperlink r:id="rId2" w:history="1">
                            <w:r>
                              <w:rPr>
                                <w:rStyle w:val="Hipervnculo"/>
                                <w:lang w:val="es-MX"/>
                              </w:rPr>
                              <w:t>jgr_servicios@outlook.com</w:t>
                            </w:r>
                          </w:hyperlink>
                        </w:p>
                        <w:p w14:paraId="71112970" w14:textId="5722C6C5" w:rsidR="00FD5E9B" w:rsidRPr="0021655A" w:rsidRDefault="00B11C0F" w:rsidP="00FD5E9B">
                          <w:pPr>
                            <w:pStyle w:val="Informacindecontacto"/>
                            <w:jc w:val="center"/>
                            <w:rPr>
                              <w:rStyle w:val="Textoennegrita"/>
                              <w:b w:val="0"/>
                              <w:bCs w:val="0"/>
                              <w:lang w:val="es-MX"/>
                            </w:rPr>
                          </w:pPr>
                          <w:r w:rsidRPr="0021655A">
                            <w:rPr>
                              <w:lang w:val="es-MX"/>
                            </w:rPr>
                            <w:t>CANCUN 938</w:t>
                          </w:r>
                          <w:r w:rsidR="00FD5E9B" w:rsidRPr="0021655A">
                            <w:rPr>
                              <w:lang w:val="es-MX"/>
                            </w:rPr>
                            <w:t xml:space="preserve">, COL. </w:t>
                          </w:r>
                          <w:r w:rsidRPr="0021655A">
                            <w:rPr>
                              <w:lang w:val="es-MX"/>
                            </w:rPr>
                            <w:t>FOM</w:t>
                          </w:r>
                          <w:r w:rsidR="0021655A" w:rsidRPr="0021655A">
                            <w:rPr>
                              <w:lang w:val="es-MX"/>
                            </w:rPr>
                            <w:t>ERREY</w:t>
                          </w:r>
                          <w:r w:rsidRPr="0021655A">
                            <w:rPr>
                              <w:lang w:val="es-MX"/>
                            </w:rPr>
                            <w:t xml:space="preserve"> 3</w:t>
                          </w:r>
                          <w:r w:rsidR="00FD5E9B" w:rsidRPr="0021655A">
                            <w:rPr>
                              <w:lang w:val="es-MX"/>
                            </w:rPr>
                            <w:t>, C.P. 671</w:t>
                          </w:r>
                          <w:r w:rsidRPr="0021655A">
                            <w:rPr>
                              <w:lang w:val="es-MX"/>
                            </w:rPr>
                            <w:t>98</w:t>
                          </w:r>
                          <w:r w:rsidR="00FD5E9B" w:rsidRPr="0021655A">
                            <w:rPr>
                              <w:lang w:val="es-MX"/>
                            </w:rPr>
                            <w:t>, GPE, N.L.</w:t>
                          </w:r>
                        </w:p>
                        <w:p w14:paraId="68BC9D97" w14:textId="77777777" w:rsidR="00FD5E9B" w:rsidRDefault="00FD5E9B" w:rsidP="00FD5E9B">
                          <w:pPr>
                            <w:pStyle w:val="Informacindecontacto"/>
                          </w:pPr>
                        </w:p>
                        <w:p w14:paraId="26F6A38A" w14:textId="77777777" w:rsidR="00FD5E9B" w:rsidRDefault="00FD5E9B" w:rsidP="00FD5E9B"/>
                      </w:txbxContent>
                    </v:textbox>
                  </v:shape>
                </w:pict>
              </mc:Fallback>
            </mc:AlternateContent>
          </w:r>
          <w:r w:rsidR="008D1152">
            <w:rPr>
              <w:noProof/>
              <w:color w:val="000000" w:themeColor="text1"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5707B5DF" wp14:editId="4223EF30">
                    <wp:simplePos x="0" y="0"/>
                    <wp:positionH relativeFrom="column">
                      <wp:posOffset>863600</wp:posOffset>
                    </wp:positionH>
                    <wp:positionV relativeFrom="paragraph">
                      <wp:posOffset>266700</wp:posOffset>
                    </wp:positionV>
                    <wp:extent cx="3276600" cy="895350"/>
                    <wp:effectExtent l="0" t="0" r="0" b="0"/>
                    <wp:wrapNone/>
                    <wp:docPr id="7" name="Cuadro de texto 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276600" cy="8953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7DA3A2A" w14:textId="77777777" w:rsidR="008D1152" w:rsidRPr="002C261F" w:rsidRDefault="008D1152" w:rsidP="008D1152">
                                <w:pPr>
                                  <w:pStyle w:val="Informacindecontacto"/>
                                  <w:jc w:val="center"/>
                                  <w:rPr>
                                    <w:b/>
                                    <w:sz w:val="24"/>
                                    <w:szCs w:val="24"/>
                                  </w:rPr>
                                </w:pPr>
                                <w:r w:rsidRPr="002C261F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LUDIVINA RIVERA PECINA</w:t>
                                </w:r>
                              </w:p>
                              <w:p w14:paraId="09F653F3" w14:textId="77777777" w:rsidR="008D1152" w:rsidRPr="00D45945" w:rsidRDefault="008D1152" w:rsidP="008D1152">
                                <w:pPr>
                                  <w:pStyle w:val="Informacindecontacto"/>
                                  <w:jc w:val="center"/>
                                  <w:rPr>
                                    <w:rStyle w:val="Textoennegrita"/>
                                    <w:b w:val="0"/>
                                    <w:bCs w:val="0"/>
                                  </w:rPr>
                                </w:pPr>
                                <w:r>
                                  <w:t>3068-3825</w:t>
                                </w:r>
                                <w:r>
                                  <w:tab/>
                                  <w:t>811-556-3289</w:t>
                                </w:r>
                              </w:p>
                              <w:p w14:paraId="49FF39F7" w14:textId="77777777" w:rsidR="008D1152" w:rsidRPr="00D45945" w:rsidRDefault="008D1152" w:rsidP="008D1152">
                                <w:pPr>
                                  <w:pStyle w:val="Informacindecontacto"/>
                                  <w:jc w:val="center"/>
                                  <w:rPr>
                                    <w:rStyle w:val="Textoennegrita"/>
                                    <w:b w:val="0"/>
                                    <w:bCs w:val="0"/>
                                  </w:rPr>
                                </w:pPr>
                                <w:r>
                                  <w:t>Jgr_servicios@outlook.es</w:t>
                                </w:r>
                              </w:p>
                              <w:p w14:paraId="5F5F8468" w14:textId="77777777" w:rsidR="008D1152" w:rsidRDefault="008D1152" w:rsidP="008D1152">
                                <w:pPr>
                                  <w:pStyle w:val="Informacindecontacto"/>
                                  <w:jc w:val="center"/>
                                </w:pPr>
                                <w:hyperlink r:id="rId3" w:history="1">
                                  <w:r w:rsidRPr="00D61BA9">
                                    <w:rPr>
                                      <w:rStyle w:val="Hipervnculo"/>
                                    </w:rPr>
                                    <w:t>www.jgrservicios.com.mx</w:t>
                                  </w:r>
                                </w:hyperlink>
                              </w:p>
                              <w:p w14:paraId="6E677527" w14:textId="77777777" w:rsidR="008D1152" w:rsidRDefault="008D1152" w:rsidP="008D1152">
                                <w:pPr>
                                  <w:pStyle w:val="Informacindecontacto"/>
                                </w:pPr>
                              </w:p>
                              <w:p w14:paraId="12063E2D" w14:textId="77777777" w:rsidR="008D1152" w:rsidRDefault="008D1152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707B5DF" id="Cuadro de texto 7" o:spid="_x0000_s1029" type="#_x0000_t202" style="position:absolute;margin-left:68pt;margin-top:21pt;width:258pt;height:70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" fillcolor="white [3201]" stroked="f" strokeweight=".5pt">
                    <v:textbox>
                      <w:txbxContent>
                        <w:p w14:paraId="77DA3A2A" w14:textId="77777777" w:rsidR="008D1152" w:rsidRPr="002C261F" w:rsidRDefault="008D1152" w:rsidP="008D1152">
                          <w:pPr>
                            <w:pStyle w:val="Informacindecontacto"/>
                            <w:jc w:val="center"/>
                            <w:rPr>
                              <w:b/>
                              <w:sz w:val="24"/>
                              <w:szCs w:val="24"/>
                            </w:rPr>
                          </w:pPr>
                          <w:r w:rsidRPr="002C261F">
                            <w:rPr>
                              <w:b/>
                              <w:sz w:val="24"/>
                              <w:szCs w:val="24"/>
                            </w:rPr>
                            <w:t>LUDIVINA RIVERA PECINA</w:t>
                          </w:r>
                        </w:p>
                        <w:p w14:paraId="09F653F3" w14:textId="77777777" w:rsidR="008D1152" w:rsidRPr="00D45945" w:rsidRDefault="008D1152" w:rsidP="008D1152">
                          <w:pPr>
                            <w:pStyle w:val="Informacindecontacto"/>
                            <w:jc w:val="center"/>
                            <w:rPr>
                              <w:rStyle w:val="Textoennegrita"/>
                              <w:b w:val="0"/>
                              <w:bCs w:val="0"/>
                            </w:rPr>
                          </w:pPr>
                          <w:r>
                            <w:t>3068-3825</w:t>
                          </w:r>
                          <w:r>
                            <w:tab/>
                            <w:t>811-556-3289</w:t>
                          </w:r>
                        </w:p>
                        <w:p w14:paraId="49FF39F7" w14:textId="77777777" w:rsidR="008D1152" w:rsidRPr="00D45945" w:rsidRDefault="008D1152" w:rsidP="008D1152">
                          <w:pPr>
                            <w:pStyle w:val="Informacindecontacto"/>
                            <w:jc w:val="center"/>
                            <w:rPr>
                              <w:rStyle w:val="Textoennegrita"/>
                              <w:b w:val="0"/>
                              <w:bCs w:val="0"/>
                            </w:rPr>
                          </w:pPr>
                          <w:r>
                            <w:t>Jgr_servicios@outlook.es</w:t>
                          </w:r>
                        </w:p>
                        <w:p w14:paraId="5F5F8468" w14:textId="77777777" w:rsidR="008D1152" w:rsidRDefault="008D1152" w:rsidP="008D1152">
                          <w:pPr>
                            <w:pStyle w:val="Informacindecontacto"/>
                            <w:jc w:val="center"/>
                          </w:pPr>
                          <w:hyperlink r:id="rId4" w:history="1">
                            <w:r w:rsidRPr="00D61BA9">
                              <w:rPr>
                                <w:rStyle w:val="Hipervnculo"/>
                              </w:rPr>
                              <w:t>www.jgrservicios.com.mx</w:t>
                            </w:r>
                          </w:hyperlink>
                        </w:p>
                        <w:p w14:paraId="6E677527" w14:textId="77777777" w:rsidR="008D1152" w:rsidRDefault="008D1152" w:rsidP="008D1152">
                          <w:pPr>
                            <w:pStyle w:val="Informacindecontacto"/>
                          </w:pPr>
                        </w:p>
                        <w:p w14:paraId="12063E2D" w14:textId="77777777" w:rsidR="008D1152" w:rsidRDefault="008D1152"/>
                      </w:txbxContent>
                    </v:textbox>
                  </v:shape>
                </w:pict>
              </mc:Fallback>
            </mc:AlternateContent>
          </w:r>
        </w:p>
        <w:p w14:paraId="707F4424" w14:textId="0B58FB3D" w:rsidR="008D1152" w:rsidRPr="008D1152" w:rsidRDefault="002C261F" w:rsidP="008D1152">
          <w:pPr>
            <w:rPr>
              <w:lang w:eastAsia="en-US"/>
            </w:rPr>
          </w:pPr>
          <w:r>
            <w:rPr>
              <w:noProof/>
            </w:rPr>
            <w:drawing>
              <wp:anchor distT="0" distB="0" distL="114300" distR="114300" simplePos="0" relativeHeight="251667456" behindDoc="0" locked="0" layoutInCell="1" allowOverlap="1" wp14:anchorId="6AA283C7" wp14:editId="5EAFF59D">
                <wp:simplePos x="0" y="0"/>
                <wp:positionH relativeFrom="column">
                  <wp:posOffset>3519169</wp:posOffset>
                </wp:positionH>
                <wp:positionV relativeFrom="paragraph">
                  <wp:posOffset>219710</wp:posOffset>
                </wp:positionV>
                <wp:extent cx="180975" cy="180975"/>
                <wp:effectExtent l="0" t="0" r="9525" b="9525"/>
                <wp:wrapNone/>
                <wp:docPr id="11" name="Gráfico 11" descr="Auricul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Receiver.svg"/>
                        <pic:cNvPicPr/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6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w:drawing>
              <wp:anchor distT="0" distB="0" distL="114300" distR="114300" simplePos="0" relativeHeight="251666432" behindDoc="0" locked="0" layoutInCell="1" allowOverlap="1" wp14:anchorId="43EB18AD" wp14:editId="2D1E6A9B">
                <wp:simplePos x="0" y="0"/>
                <wp:positionH relativeFrom="column">
                  <wp:posOffset>3509645</wp:posOffset>
                </wp:positionH>
                <wp:positionV relativeFrom="paragraph">
                  <wp:posOffset>598170</wp:posOffset>
                </wp:positionV>
                <wp:extent cx="200025" cy="200025"/>
                <wp:effectExtent l="0" t="0" r="9525" b="9525"/>
                <wp:wrapNone/>
                <wp:docPr id="15" name="Gráfico 15" descr="El mund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World.svg"/>
                        <pic:cNvPicPr/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8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0025" cy="20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w:drawing>
              <wp:anchor distT="0" distB="0" distL="114300" distR="114300" simplePos="0" relativeHeight="251668480" behindDoc="0" locked="0" layoutInCell="1" allowOverlap="1" wp14:anchorId="02EC9A46" wp14:editId="49E71A5D">
                <wp:simplePos x="0" y="0"/>
                <wp:positionH relativeFrom="column">
                  <wp:posOffset>3519170</wp:posOffset>
                </wp:positionH>
                <wp:positionV relativeFrom="paragraph">
                  <wp:posOffset>429260</wp:posOffset>
                </wp:positionV>
                <wp:extent cx="190500" cy="190500"/>
                <wp:effectExtent l="0" t="0" r="0" b="0"/>
                <wp:wrapNone/>
                <wp:docPr id="9" name="Gráfico 9" descr="Sob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Envelope.svg"/>
                        <pic:cNvPicPr/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1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50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14:paraId="2FB6DE8F" w14:textId="79F22A96" w:rsidR="00D45945" w:rsidRDefault="00C1466C" w:rsidP="008D1152">
    <w:pPr>
      <w:pStyle w:val="Encabezado"/>
      <w:jc w:val="left"/>
    </w:pPr>
    <w:r>
      <w:rPr>
        <w:noProof/>
        <w:color w:val="FFFFFF" w:themeColor="background1"/>
        <w:sz w:val="22"/>
      </w:rPr>
      <w:drawing>
        <wp:anchor distT="0" distB="0" distL="114300" distR="114300" simplePos="0" relativeHeight="251664384" behindDoc="0" locked="0" layoutInCell="1" allowOverlap="1" wp14:anchorId="41EB3EB3" wp14:editId="78D12C7F">
          <wp:simplePos x="0" y="0"/>
          <wp:positionH relativeFrom="margin">
            <wp:posOffset>-666750</wp:posOffset>
          </wp:positionH>
          <wp:positionV relativeFrom="paragraph">
            <wp:posOffset>-1190625</wp:posOffset>
          </wp:positionV>
          <wp:extent cx="3371850" cy="1353185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JGR LOGO SIN FONDO.png"/>
                  <pic:cNvPicPr/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371850" cy="13531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848E8">
      <w:rPr>
        <w:noProof/>
        <w:color w:val="000000" w:themeColor="text1"/>
        <w:lang w:bidi="es-ES"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0BA4EB51" wp14:editId="50E43A8C">
              <wp:simplePos x="0" y="0"/>
              <wp:positionH relativeFrom="page">
                <wp:align>right</wp:align>
              </wp:positionH>
              <wp:positionV relativeFrom="page">
                <wp:align>top</wp:align>
              </wp:positionV>
              <wp:extent cx="8118475" cy="10735973"/>
              <wp:effectExtent l="0" t="0" r="15875" b="65405"/>
              <wp:wrapNone/>
              <wp:docPr id="3" name="Grupo 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118475" cy="10735973"/>
                        <a:chOff x="-333398" y="0"/>
                        <a:chExt cx="8119028" cy="10736185"/>
                      </a:xfrm>
                    </wpg:grpSpPr>
                    <wpg:grpSp>
                      <wpg:cNvPr id="10" name="Grupo 10"/>
                      <wpg:cNvGrpSpPr/>
                      <wpg:grpSpPr>
                        <a:xfrm>
                          <a:off x="-333398" y="0"/>
                          <a:ext cx="8112233" cy="638176"/>
                          <a:chOff x="-333398" y="-2950"/>
                          <a:chExt cx="8112233" cy="638429"/>
                        </a:xfrm>
                      </wpg:grpSpPr>
                      <wps:wsp>
                        <wps:cNvPr id="1" name="Rectángulo 1"/>
                        <wps:cNvSpPr/>
                        <wps:spPr>
                          <a:xfrm>
                            <a:off x="-333398" y="-2950"/>
                            <a:ext cx="7934627" cy="3429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3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Rectángulo 2"/>
                        <wps:cNvSpPr/>
                        <wps:spPr>
                          <a:xfrm>
                            <a:off x="3242916" y="599"/>
                            <a:ext cx="4535919" cy="634880"/>
                          </a:xfrm>
                          <a:custGeom>
                            <a:avLst/>
                            <a:gdLst>
                              <a:gd name="connsiteX0" fmla="*/ 0 w 4000500"/>
                              <a:gd name="connsiteY0" fmla="*/ 0 h 800100"/>
                              <a:gd name="connsiteX1" fmla="*/ 4000500 w 4000500"/>
                              <a:gd name="connsiteY1" fmla="*/ 0 h 800100"/>
                              <a:gd name="connsiteX2" fmla="*/ 4000500 w 4000500"/>
                              <a:gd name="connsiteY2" fmla="*/ 800100 h 800100"/>
                              <a:gd name="connsiteX3" fmla="*/ 0 w 4000500"/>
                              <a:gd name="connsiteY3" fmla="*/ 800100 h 800100"/>
                              <a:gd name="connsiteX4" fmla="*/ 0 w 4000500"/>
                              <a:gd name="connsiteY4" fmla="*/ 0 h 800100"/>
                              <a:gd name="connsiteX0" fmla="*/ 0 w 4000500"/>
                              <a:gd name="connsiteY0" fmla="*/ 0 h 800100"/>
                              <a:gd name="connsiteX1" fmla="*/ 4000500 w 4000500"/>
                              <a:gd name="connsiteY1" fmla="*/ 0 h 800100"/>
                              <a:gd name="connsiteX2" fmla="*/ 4000500 w 4000500"/>
                              <a:gd name="connsiteY2" fmla="*/ 800100 h 800100"/>
                              <a:gd name="connsiteX3" fmla="*/ 792480 w 4000500"/>
                              <a:gd name="connsiteY3" fmla="*/ 800100 h 800100"/>
                              <a:gd name="connsiteX4" fmla="*/ 0 w 4000500"/>
                              <a:gd name="connsiteY4" fmla="*/ 0 h 800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4000500" h="800100">
                                <a:moveTo>
                                  <a:pt x="0" y="0"/>
                                </a:moveTo>
                                <a:lnTo>
                                  <a:pt x="4000500" y="0"/>
                                </a:lnTo>
                                <a:lnTo>
                                  <a:pt x="4000500" y="800100"/>
                                </a:lnTo>
                                <a:lnTo>
                                  <a:pt x="792480" y="800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  <a:ln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12" name="Grupo 12"/>
                      <wpg:cNvGrpSpPr/>
                      <wpg:grpSpPr>
                        <a:xfrm rot="10800000">
                          <a:off x="5610" y="10068124"/>
                          <a:ext cx="7780020" cy="668061"/>
                          <a:chOff x="0" y="-676359"/>
                          <a:chExt cx="7780020" cy="668327"/>
                        </a:xfrm>
                      </wpg:grpSpPr>
                      <wps:wsp>
                        <wps:cNvPr id="13" name="Rectángulo 13"/>
                        <wps:cNvSpPr/>
                        <wps:spPr>
                          <a:xfrm>
                            <a:off x="0" y="-622333"/>
                            <a:ext cx="7772400" cy="3429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Rectángulo 2"/>
                        <wps:cNvSpPr/>
                        <wps:spPr>
                          <a:xfrm>
                            <a:off x="3137114" y="-676359"/>
                            <a:ext cx="4642906" cy="668327"/>
                          </a:xfrm>
                          <a:custGeom>
                            <a:avLst/>
                            <a:gdLst>
                              <a:gd name="connsiteX0" fmla="*/ 0 w 4000500"/>
                              <a:gd name="connsiteY0" fmla="*/ 0 h 800100"/>
                              <a:gd name="connsiteX1" fmla="*/ 4000500 w 4000500"/>
                              <a:gd name="connsiteY1" fmla="*/ 0 h 800100"/>
                              <a:gd name="connsiteX2" fmla="*/ 4000500 w 4000500"/>
                              <a:gd name="connsiteY2" fmla="*/ 800100 h 800100"/>
                              <a:gd name="connsiteX3" fmla="*/ 0 w 4000500"/>
                              <a:gd name="connsiteY3" fmla="*/ 800100 h 800100"/>
                              <a:gd name="connsiteX4" fmla="*/ 0 w 4000500"/>
                              <a:gd name="connsiteY4" fmla="*/ 0 h 800100"/>
                              <a:gd name="connsiteX0" fmla="*/ 0 w 4000500"/>
                              <a:gd name="connsiteY0" fmla="*/ 0 h 800100"/>
                              <a:gd name="connsiteX1" fmla="*/ 4000500 w 4000500"/>
                              <a:gd name="connsiteY1" fmla="*/ 0 h 800100"/>
                              <a:gd name="connsiteX2" fmla="*/ 4000500 w 4000500"/>
                              <a:gd name="connsiteY2" fmla="*/ 800100 h 800100"/>
                              <a:gd name="connsiteX3" fmla="*/ 792480 w 4000500"/>
                              <a:gd name="connsiteY3" fmla="*/ 800100 h 800100"/>
                              <a:gd name="connsiteX4" fmla="*/ 0 w 4000500"/>
                              <a:gd name="connsiteY4" fmla="*/ 0 h 800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4000500" h="800100">
                                <a:moveTo>
                                  <a:pt x="0" y="0"/>
                                </a:moveTo>
                                <a:lnTo>
                                  <a:pt x="4000500" y="0"/>
                                </a:lnTo>
                                <a:lnTo>
                                  <a:pt x="4000500" y="800100"/>
                                </a:lnTo>
                                <a:lnTo>
                                  <a:pt x="792480" y="800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F65C3BB" id="Grupo 3" o:spid="_x0000_s1026" style="position:absolute;margin-left:588.05pt;margin-top:0;width:639.25pt;height:845.35pt;z-index:-251653120;mso-position-horizontal:right;mso-position-horizontal-relative:page;mso-position-vertical:top;mso-position-vertical-relative:page" coordorigin="-3333" coordsize="81190,107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">
              <v:group id="Grupo 10" o:spid="_x0000_s1027" style="position:absolute;left:-3333;width:81121;height:6381" coordorigin="-3333,-29" coordsize="81122,6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<v:rect id="Rectángulo 1" o:spid="_x0000_s1028" style="position:absolute;left:-3333;top:-29;width:79345;height:34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" fillcolor="#bfbfbf [2412]" stroked="f" strokeweight=".5pt"/>
                <v:shape id="Rectángulo 2" o:spid="_x0000_s1029" style="position:absolute;left:32429;top:5;width:45359;height:6349;visibility:visible;mso-wrap-style:square;v-text-anchor:middle" coordsize="4000500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" path="m,l4000500,r,800100l792480,800100,,xe" fillcolor="#002060" strokecolor="#4c661a [1604]" strokeweight="1pt">
                  <v:stroke joinstyle="miter"/>
                  <v:path arrowok="t" o:connecttype="custom" o:connectlocs="0,0;4535919,0;4535919,634880;898544,634880;0,0" o:connectangles="0,0,0,0,0"/>
                </v:shape>
              </v:group>
              <v:group id="Grupo 12" o:spid="_x0000_s1030" style="position:absolute;left:56;top:100681;width:77800;height:6680;rotation:180" coordorigin=",-6763" coordsize="77800,6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">
                <v:rect id="Rectángulo 13" o:spid="_x0000_s1031" style="position:absolute;top:-6223;width:77724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" fillcolor="#bfbfbf [2412]" stroked="f" strokeweight="1pt"/>
                <v:shape id="Rectángulo 2" o:spid="_x0000_s1032" style="position:absolute;left:31371;top:-6763;width:46429;height:6683;visibility:visible;mso-wrap-style:square;v-text-anchor:middle" coordsize="4000500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" path="m,l4000500,r,800100l792480,800100,,xe" fillcolor="#002060" stroked="f" strokeweight="1pt">
                  <v:stroke joinstyle="miter"/>
                  <v:shadow on="t" color="black" opacity="26214f" origin="-.5" offset="3pt,0"/>
                  <v:path arrowok="t" o:connecttype="custom" o:connectlocs="0,0;4642906,0;4642906,668327;919738,668327;0,0" o:connectangles="0,0,0,0,0"/>
                </v:shape>
              </v:group>
              <w10:wrap anchorx="page" anchory="page"/>
            </v:group>
          </w:pict>
        </mc:Fallback>
      </mc:AlternateContent>
    </w:r>
    <w:r w:rsidR="00D45945" w:rsidRPr="00615018">
      <w:rPr>
        <w:noProof/>
        <w:color w:val="000000" w:themeColor="text1"/>
        <w:lang w:bidi="es-ES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8802DD"/>
    <w:multiLevelType w:val="hybridMultilevel"/>
    <w:tmpl w:val="71E614F4"/>
    <w:lvl w:ilvl="0" w:tplc="3C866162">
      <w:start w:val="306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579649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34C"/>
    <w:rsid w:val="00001543"/>
    <w:rsid w:val="00003F4B"/>
    <w:rsid w:val="00083BAA"/>
    <w:rsid w:val="00125177"/>
    <w:rsid w:val="001555A0"/>
    <w:rsid w:val="001660AD"/>
    <w:rsid w:val="001766D6"/>
    <w:rsid w:val="001A1774"/>
    <w:rsid w:val="001B5FFA"/>
    <w:rsid w:val="001F44B8"/>
    <w:rsid w:val="0021655A"/>
    <w:rsid w:val="00260E53"/>
    <w:rsid w:val="002C261F"/>
    <w:rsid w:val="002C332F"/>
    <w:rsid w:val="002F186E"/>
    <w:rsid w:val="002F47D1"/>
    <w:rsid w:val="003444BE"/>
    <w:rsid w:val="00366670"/>
    <w:rsid w:val="003936EF"/>
    <w:rsid w:val="003C23E8"/>
    <w:rsid w:val="003E24DF"/>
    <w:rsid w:val="00413276"/>
    <w:rsid w:val="00415661"/>
    <w:rsid w:val="004222CE"/>
    <w:rsid w:val="0042332A"/>
    <w:rsid w:val="00462EB3"/>
    <w:rsid w:val="004802F4"/>
    <w:rsid w:val="004A2B0D"/>
    <w:rsid w:val="005117BC"/>
    <w:rsid w:val="00524E81"/>
    <w:rsid w:val="00563742"/>
    <w:rsid w:val="00564809"/>
    <w:rsid w:val="00597E25"/>
    <w:rsid w:val="005C2057"/>
    <w:rsid w:val="005C2210"/>
    <w:rsid w:val="005C767B"/>
    <w:rsid w:val="00615018"/>
    <w:rsid w:val="0062123A"/>
    <w:rsid w:val="00646E75"/>
    <w:rsid w:val="00670A72"/>
    <w:rsid w:val="0067367D"/>
    <w:rsid w:val="00673D5C"/>
    <w:rsid w:val="006C6910"/>
    <w:rsid w:val="006F6F10"/>
    <w:rsid w:val="007505BE"/>
    <w:rsid w:val="00783E79"/>
    <w:rsid w:val="007848E8"/>
    <w:rsid w:val="007B5AE8"/>
    <w:rsid w:val="007F5192"/>
    <w:rsid w:val="0080468F"/>
    <w:rsid w:val="008D1152"/>
    <w:rsid w:val="008E7DD6"/>
    <w:rsid w:val="008F09B6"/>
    <w:rsid w:val="0098190E"/>
    <w:rsid w:val="009D1C45"/>
    <w:rsid w:val="009E3AD0"/>
    <w:rsid w:val="00A11A20"/>
    <w:rsid w:val="00A55292"/>
    <w:rsid w:val="00A679DF"/>
    <w:rsid w:val="00A96CF8"/>
    <w:rsid w:val="00AA5F5D"/>
    <w:rsid w:val="00AB4269"/>
    <w:rsid w:val="00B003F0"/>
    <w:rsid w:val="00B11C0F"/>
    <w:rsid w:val="00B264D4"/>
    <w:rsid w:val="00B50294"/>
    <w:rsid w:val="00C05E50"/>
    <w:rsid w:val="00C1466C"/>
    <w:rsid w:val="00C2057C"/>
    <w:rsid w:val="00C31AA4"/>
    <w:rsid w:val="00C70786"/>
    <w:rsid w:val="00C71935"/>
    <w:rsid w:val="00C8222A"/>
    <w:rsid w:val="00C92BAD"/>
    <w:rsid w:val="00CA6D1D"/>
    <w:rsid w:val="00D45945"/>
    <w:rsid w:val="00D4599C"/>
    <w:rsid w:val="00D56E5F"/>
    <w:rsid w:val="00D66593"/>
    <w:rsid w:val="00D7180A"/>
    <w:rsid w:val="00D75D01"/>
    <w:rsid w:val="00D77F15"/>
    <w:rsid w:val="00E10EC1"/>
    <w:rsid w:val="00E27B46"/>
    <w:rsid w:val="00E55D74"/>
    <w:rsid w:val="00E6540C"/>
    <w:rsid w:val="00E81E2A"/>
    <w:rsid w:val="00E834B7"/>
    <w:rsid w:val="00E83A72"/>
    <w:rsid w:val="00EE0952"/>
    <w:rsid w:val="00F3334C"/>
    <w:rsid w:val="00F44FC6"/>
    <w:rsid w:val="00F84473"/>
    <w:rsid w:val="00FD5E9B"/>
    <w:rsid w:val="00FE0F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C71B50"/>
  <w14:defaultImageDpi w14:val="32767"/>
  <w15:chartTrackingRefBased/>
  <w15:docId w15:val="{BF6F07F6-1667-4D21-9C0D-45895186C6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s-E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8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iPriority="6" w:unhideWhenUsed="1" w:qFormat="1"/>
    <w:lsdException w:name="Signature" w:semiHidden="1" w:uiPriority="7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iPriority="4" w:unhideWhenUsed="1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/>
    <w:lsdException w:name="Unresolved Mention" w:semiHidden="1"/>
    <w:lsdException w:name="Smart Link" w:semiHidden="1" w:unhideWhenUsed="1"/>
  </w:latentStyles>
  <w:style w:type="paragraph" w:default="1" w:styleId="Normal">
    <w:name w:val="Normal"/>
    <w:qFormat/>
    <w:rsid w:val="00D45945"/>
    <w:pPr>
      <w:spacing w:before="40" w:after="160" w:line="288" w:lineRule="auto"/>
    </w:pPr>
    <w:rPr>
      <w:rFonts w:eastAsiaTheme="minorHAnsi"/>
      <w:color w:val="595959" w:themeColor="text1" w:themeTint="A6"/>
      <w:kern w:val="20"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8"/>
    <w:unhideWhenUsed/>
    <w:qFormat/>
    <w:rsid w:val="003E24DF"/>
    <w:pPr>
      <w:spacing w:before="0" w:after="360" w:line="240" w:lineRule="auto"/>
      <w:contextualSpacing/>
      <w:outlineLvl w:val="0"/>
    </w:pPr>
    <w:rPr>
      <w:rFonts w:asciiTheme="majorHAnsi" w:eastAsiaTheme="majorEastAsia" w:hAnsiTheme="majorHAnsi" w:cstheme="majorBidi"/>
      <w:caps/>
      <w:color w:val="729928" w:themeColor="accent1" w:themeShade="BF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A2B0D"/>
    <w:pPr>
      <w:keepNext/>
      <w:keepLines/>
      <w:spacing w:after="0"/>
      <w:outlineLvl w:val="1"/>
    </w:pPr>
    <w:rPr>
      <w:rFonts w:asciiTheme="majorHAnsi" w:eastAsiaTheme="majorEastAsia" w:hAnsiTheme="majorHAnsi" w:cstheme="majorBidi"/>
      <w:color w:val="729928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8"/>
    <w:rsid w:val="003E24DF"/>
    <w:rPr>
      <w:rFonts w:asciiTheme="majorHAnsi" w:eastAsiaTheme="majorEastAsia" w:hAnsiTheme="majorHAnsi" w:cstheme="majorBidi"/>
      <w:caps/>
      <w:color w:val="729928" w:themeColor="accent1" w:themeShade="BF"/>
      <w:kern w:val="20"/>
      <w:sz w:val="20"/>
      <w:szCs w:val="20"/>
    </w:rPr>
  </w:style>
  <w:style w:type="paragraph" w:customStyle="1" w:styleId="Destinatario">
    <w:name w:val="Destinatario"/>
    <w:basedOn w:val="Ttulo2"/>
    <w:uiPriority w:val="3"/>
    <w:qFormat/>
    <w:rsid w:val="00D45945"/>
    <w:pPr>
      <w:spacing w:before="1200"/>
    </w:pPr>
    <w:rPr>
      <w:color w:val="000000" w:themeColor="text1"/>
    </w:rPr>
  </w:style>
  <w:style w:type="paragraph" w:styleId="Saludo">
    <w:name w:val="Salutation"/>
    <w:basedOn w:val="Normal"/>
    <w:link w:val="SaludoCar"/>
    <w:uiPriority w:val="4"/>
    <w:unhideWhenUsed/>
    <w:qFormat/>
    <w:rsid w:val="003E24DF"/>
    <w:pPr>
      <w:spacing w:before="720"/>
    </w:pPr>
  </w:style>
  <w:style w:type="character" w:customStyle="1" w:styleId="SaludoCar">
    <w:name w:val="Saludo Car"/>
    <w:basedOn w:val="Fuentedeprrafopredeter"/>
    <w:link w:val="Saludo"/>
    <w:uiPriority w:val="4"/>
    <w:rsid w:val="003E24DF"/>
    <w:rPr>
      <w:rFonts w:eastAsiaTheme="minorHAnsi"/>
      <w:color w:val="595959" w:themeColor="text1" w:themeTint="A6"/>
      <w:kern w:val="20"/>
      <w:sz w:val="20"/>
      <w:szCs w:val="20"/>
    </w:rPr>
  </w:style>
  <w:style w:type="paragraph" w:styleId="Cierre">
    <w:name w:val="Closing"/>
    <w:basedOn w:val="Normal"/>
    <w:next w:val="Firma"/>
    <w:link w:val="CierreCar"/>
    <w:uiPriority w:val="6"/>
    <w:unhideWhenUsed/>
    <w:qFormat/>
    <w:rsid w:val="003E24DF"/>
    <w:pPr>
      <w:spacing w:before="480" w:after="960" w:line="240" w:lineRule="auto"/>
    </w:pPr>
  </w:style>
  <w:style w:type="character" w:customStyle="1" w:styleId="CierreCar">
    <w:name w:val="Cierre Car"/>
    <w:basedOn w:val="Fuentedeprrafopredeter"/>
    <w:link w:val="Cierre"/>
    <w:uiPriority w:val="6"/>
    <w:rsid w:val="003E24DF"/>
    <w:rPr>
      <w:rFonts w:eastAsiaTheme="minorHAnsi"/>
      <w:color w:val="595959" w:themeColor="text1" w:themeTint="A6"/>
      <w:kern w:val="20"/>
      <w:sz w:val="20"/>
      <w:szCs w:val="20"/>
    </w:rPr>
  </w:style>
  <w:style w:type="paragraph" w:styleId="Firma">
    <w:name w:val="Signature"/>
    <w:basedOn w:val="Normal"/>
    <w:link w:val="FirmaCar"/>
    <w:uiPriority w:val="7"/>
    <w:unhideWhenUsed/>
    <w:qFormat/>
    <w:rsid w:val="003E24DF"/>
    <w:rPr>
      <w:b/>
      <w:bCs/>
    </w:rPr>
  </w:style>
  <w:style w:type="character" w:customStyle="1" w:styleId="FirmaCar">
    <w:name w:val="Firma Car"/>
    <w:basedOn w:val="Fuentedeprrafopredeter"/>
    <w:link w:val="Firma"/>
    <w:uiPriority w:val="7"/>
    <w:rsid w:val="003E24DF"/>
    <w:rPr>
      <w:rFonts w:eastAsiaTheme="minorHAnsi"/>
      <w:b/>
      <w:bCs/>
      <w:color w:val="595959" w:themeColor="text1" w:themeTint="A6"/>
      <w:kern w:val="20"/>
      <w:sz w:val="20"/>
      <w:szCs w:val="20"/>
    </w:rPr>
  </w:style>
  <w:style w:type="paragraph" w:styleId="Encabezado">
    <w:name w:val="header"/>
    <w:basedOn w:val="Normal"/>
    <w:link w:val="EncabezadoCar"/>
    <w:uiPriority w:val="99"/>
    <w:semiHidden/>
    <w:rsid w:val="003E24DF"/>
    <w:pPr>
      <w:spacing w:after="0" w:line="240" w:lineRule="auto"/>
      <w:jc w:val="right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D45945"/>
    <w:rPr>
      <w:rFonts w:eastAsiaTheme="minorHAnsi"/>
      <w:color w:val="595959" w:themeColor="text1" w:themeTint="A6"/>
      <w:kern w:val="20"/>
      <w:sz w:val="20"/>
      <w:szCs w:val="20"/>
    </w:rPr>
  </w:style>
  <w:style w:type="character" w:styleId="Textoennegrita">
    <w:name w:val="Strong"/>
    <w:basedOn w:val="Fuentedeprrafopredeter"/>
    <w:uiPriority w:val="22"/>
    <w:qFormat/>
    <w:rsid w:val="003E24DF"/>
    <w:rPr>
      <w:b/>
      <w:bCs/>
    </w:rPr>
  </w:style>
  <w:style w:type="paragraph" w:customStyle="1" w:styleId="Informacindecontacto">
    <w:name w:val="Información de contacto"/>
    <w:basedOn w:val="Normal"/>
    <w:uiPriority w:val="1"/>
    <w:qFormat/>
    <w:rsid w:val="003E24DF"/>
    <w:pPr>
      <w:spacing w:before="0" w:after="0"/>
    </w:pPr>
  </w:style>
  <w:style w:type="character" w:customStyle="1" w:styleId="Ttulo2Car">
    <w:name w:val="Título 2 Car"/>
    <w:basedOn w:val="Fuentedeprrafopredeter"/>
    <w:link w:val="Ttulo2"/>
    <w:uiPriority w:val="9"/>
    <w:rsid w:val="004A2B0D"/>
    <w:rPr>
      <w:rFonts w:asciiTheme="majorHAnsi" w:eastAsiaTheme="majorEastAsia" w:hAnsiTheme="majorHAnsi" w:cstheme="majorBidi"/>
      <w:color w:val="729928" w:themeColor="accent1" w:themeShade="BF"/>
      <w:kern w:val="20"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083BAA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auto"/>
      <w:kern w:val="0"/>
      <w:sz w:val="24"/>
      <w:szCs w:val="24"/>
    </w:rPr>
  </w:style>
  <w:style w:type="character" w:styleId="Textodelmarcadordeposicin">
    <w:name w:val="Placeholder Text"/>
    <w:basedOn w:val="Fuentedeprrafopredeter"/>
    <w:uiPriority w:val="99"/>
    <w:semiHidden/>
    <w:rsid w:val="001766D6"/>
    <w:rPr>
      <w:color w:val="808080"/>
    </w:rPr>
  </w:style>
  <w:style w:type="paragraph" w:styleId="Piedepgina">
    <w:name w:val="footer"/>
    <w:basedOn w:val="Normal"/>
    <w:link w:val="PiedepginaCar"/>
    <w:uiPriority w:val="99"/>
    <w:unhideWhenUsed/>
    <w:rsid w:val="00D4594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45945"/>
    <w:rPr>
      <w:rFonts w:eastAsiaTheme="minorHAnsi"/>
      <w:color w:val="595959" w:themeColor="text1" w:themeTint="A6"/>
      <w:kern w:val="20"/>
      <w:sz w:val="20"/>
      <w:szCs w:val="20"/>
    </w:rPr>
  </w:style>
  <w:style w:type="paragraph" w:styleId="Ttulo">
    <w:name w:val="Title"/>
    <w:basedOn w:val="Ttulo1"/>
    <w:next w:val="Normal"/>
    <w:link w:val="TtuloCar"/>
    <w:uiPriority w:val="10"/>
    <w:rsid w:val="00D45945"/>
    <w:rPr>
      <w:color w:val="000000" w:themeColor="text1"/>
    </w:rPr>
  </w:style>
  <w:style w:type="character" w:customStyle="1" w:styleId="TtuloCar">
    <w:name w:val="Título Car"/>
    <w:basedOn w:val="Fuentedeprrafopredeter"/>
    <w:link w:val="Ttulo"/>
    <w:uiPriority w:val="10"/>
    <w:rsid w:val="00D45945"/>
    <w:rPr>
      <w:rFonts w:asciiTheme="majorHAnsi" w:eastAsiaTheme="majorEastAsia" w:hAnsiTheme="majorHAnsi" w:cstheme="majorBidi"/>
      <w:caps/>
      <w:color w:val="000000" w:themeColor="text1"/>
      <w:kern w:val="20"/>
      <w:sz w:val="20"/>
      <w:szCs w:val="20"/>
    </w:rPr>
  </w:style>
  <w:style w:type="table" w:styleId="Tablaconcuadrcula">
    <w:name w:val="Table Grid"/>
    <w:basedOn w:val="Tablanormal"/>
    <w:uiPriority w:val="39"/>
    <w:rsid w:val="00E834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1660AD"/>
    <w:rPr>
      <w:color w:val="EE7B08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rsid w:val="001660AD"/>
    <w:rPr>
      <w:color w:val="605E5C"/>
      <w:shd w:val="clear" w:color="auto" w:fill="E1DFDD"/>
    </w:rPr>
  </w:style>
  <w:style w:type="paragraph" w:styleId="Sinespaciado">
    <w:name w:val="No Spacing"/>
    <w:uiPriority w:val="1"/>
    <w:qFormat/>
    <w:rsid w:val="00413276"/>
    <w:rPr>
      <w:rFonts w:eastAsiaTheme="minorHAnsi"/>
      <w:color w:val="595959" w:themeColor="text1" w:themeTint="A6"/>
      <w:kern w:val="20"/>
      <w:sz w:val="20"/>
      <w:szCs w:val="20"/>
    </w:rPr>
  </w:style>
  <w:style w:type="paragraph" w:styleId="Prrafodelista">
    <w:name w:val="List Paragraph"/>
    <w:basedOn w:val="Normal"/>
    <w:uiPriority w:val="34"/>
    <w:semiHidden/>
    <w:rsid w:val="00C31AA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microsoft.com/office/2007/relationships/hdphoto" Target="media/hdphoto2.wdp"/><Relationship Id="rId26" Type="http://schemas.openxmlformats.org/officeDocument/2006/relationships/image" Target="media/image13.PN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2" Type="http://schemas.openxmlformats.org/officeDocument/2006/relationships/customXml" Target="../customXml/item2.xml"/><Relationship Id="rId16" Type="http://schemas.microsoft.com/office/2007/relationships/hdphoto" Target="media/hdphoto1.wdp"/><Relationship Id="rId20" Type="http://schemas.openxmlformats.org/officeDocument/2006/relationships/image" Target="media/image8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0.jpeg"/><Relationship Id="rId28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7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microsoft.com/office/2007/relationships/hdphoto" Target="media/hdphoto3.wdp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7.svg"/><Relationship Id="rId3" Type="http://schemas.openxmlformats.org/officeDocument/2006/relationships/hyperlink" Target="http://www.jgrservicios.com.mx" TargetMode="External"/><Relationship Id="rId7" Type="http://schemas.openxmlformats.org/officeDocument/2006/relationships/image" Target="media/image16.png"/><Relationship Id="rId2" Type="http://schemas.openxmlformats.org/officeDocument/2006/relationships/hyperlink" Target="mailto:jgr_servicios@outlook.es" TargetMode="External"/><Relationship Id="rId1" Type="http://schemas.openxmlformats.org/officeDocument/2006/relationships/hyperlink" Target="mailto:jgr_servicios@outlook.es" TargetMode="External"/><Relationship Id="rId6" Type="http://schemas.openxmlformats.org/officeDocument/2006/relationships/image" Target="media/image15.svg"/><Relationship Id="rId11" Type="http://schemas.openxmlformats.org/officeDocument/2006/relationships/image" Target="media/image20.png"/><Relationship Id="rId5" Type="http://schemas.openxmlformats.org/officeDocument/2006/relationships/image" Target="media/image14.png"/><Relationship Id="rId10" Type="http://schemas.openxmlformats.org/officeDocument/2006/relationships/image" Target="media/image19.svg"/><Relationship Id="rId4" Type="http://schemas.openxmlformats.org/officeDocument/2006/relationships/hyperlink" Target="http://www.jgrservicios.com.mx" TargetMode="External"/><Relationship Id="rId9" Type="http://schemas.openxmlformats.org/officeDocument/2006/relationships/image" Target="media/image1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GR_S\AppData\Roaming\Microsoft\Templates\Membrete%20de%20logotipo%20en%20negrita.dotx" TargetMode="External"/></Relationships>
</file>

<file path=word/theme/theme1.xml><?xml version="1.0" encoding="utf-8"?>
<a:theme xmlns:a="http://schemas.openxmlformats.org/drawingml/2006/main" name="Office Theme">
  <a:themeElements>
    <a:clrScheme name="Verde amarillo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44C1A3"/>
      </a:accent4>
      <a:accent5>
        <a:srgbClr val="4EB3CF"/>
      </a:accent5>
      <a:accent6>
        <a:srgbClr val="51C3F9"/>
      </a:accent6>
      <a:hlink>
        <a:srgbClr val="EE7B08"/>
      </a:hlink>
      <a:folHlink>
        <a:srgbClr val="977B2D"/>
      </a:folHlink>
    </a:clrScheme>
    <a:fontScheme name="Century Gothic">
      <a:maj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38FCEC-F6BD-4BDE-8234-7D96AB9E1564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172A20CA-2FAB-4D68-B6A9-42A0A12257B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1769F56-719A-4D83-852D-005D12497FB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E115064-400B-4CDA-B19D-4A5C0F25A1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Membrete de logotipo en negrita</Template>
  <TotalTime>1</TotalTime>
  <Pages>3</Pages>
  <Words>391</Words>
  <Characters>2154</Characters>
  <Application>Microsoft Office Word</Application>
  <DocSecurity>0</DocSecurity>
  <Lines>17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Josue</dc:creator>
  <cp:keywords/>
  <dc:description/>
  <cp:lastModifiedBy>Josue</cp:lastModifiedBy>
  <cp:revision>2</cp:revision>
  <dcterms:created xsi:type="dcterms:W3CDTF">2025-03-23T17:16:00Z</dcterms:created>
  <dcterms:modified xsi:type="dcterms:W3CDTF">2025-03-23T17:16:00Z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